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0F5F2" w14:textId="378630D7" w:rsidR="00771DEF" w:rsidRPr="00B14977" w:rsidRDefault="003E7E72" w:rsidP="00B149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Allegato 3</w:t>
      </w:r>
      <w:r w:rsidR="00B14977" w:rsidRPr="00B1497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="00B14977" w:rsidRPr="00B1497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Presentazione candidatura</w:t>
      </w:r>
      <w:r w:rsidR="00812405">
        <w:rPr>
          <w:rFonts w:ascii="Arial" w:hAnsi="Arial" w:cs="Arial"/>
          <w:b/>
        </w:rPr>
        <w:t xml:space="preserve"> SISSA</w:t>
      </w:r>
    </w:p>
    <w:p w14:paraId="14E0022B" w14:textId="77777777" w:rsidR="003E7E72" w:rsidRDefault="003E7E72" w:rsidP="003E7E72">
      <w:pPr>
        <w:autoSpaceDE w:val="0"/>
        <w:autoSpaceDN w:val="0"/>
        <w:adjustRightInd w:val="0"/>
        <w:rPr>
          <w:rFonts w:ascii="DecimaWE-Regular" w:hAnsi="DecimaWE-Regular" w:cs="DecimaWE-Regular"/>
        </w:rPr>
      </w:pPr>
    </w:p>
    <w:p w14:paraId="1971A2FE" w14:textId="77777777" w:rsidR="003E7E72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>Direttore della SISSA</w:t>
      </w:r>
    </w:p>
    <w:p w14:paraId="320C7116" w14:textId="7AA26BB3" w:rsidR="003E7E72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Via </w:t>
      </w:r>
      <w:proofErr w:type="spellStart"/>
      <w:r>
        <w:rPr>
          <w:rFonts w:ascii="Arial" w:hAnsi="Arial" w:cs="Arial"/>
        </w:rPr>
        <w:t>Bonomea</w:t>
      </w:r>
      <w:proofErr w:type="spellEnd"/>
      <w:r w:rsidR="00F958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265</w:t>
      </w:r>
    </w:p>
    <w:p w14:paraId="74AC12B6" w14:textId="2F8B4BB9" w:rsidR="003E7E72" w:rsidRPr="00C440ED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>
        <w:rPr>
          <w:rFonts w:ascii="Arial" w:hAnsi="Arial" w:cs="Arial"/>
        </w:rPr>
        <w:t>34136 Trieste</w:t>
      </w:r>
    </w:p>
    <w:p w14:paraId="0B8BA418" w14:textId="77777777" w:rsidR="003E7E72" w:rsidRPr="0073018F" w:rsidRDefault="003E7E72" w:rsidP="003E7E72">
      <w:pPr>
        <w:autoSpaceDE w:val="0"/>
        <w:autoSpaceDN w:val="0"/>
        <w:adjustRightInd w:val="0"/>
        <w:ind w:left="1134" w:hanging="1134"/>
        <w:jc w:val="center"/>
        <w:rPr>
          <w:rFonts w:ascii="Arial" w:hAnsi="Arial" w:cs="Arial"/>
          <w:b/>
        </w:rPr>
      </w:pPr>
      <w:r w:rsidRPr="003E7E72">
        <w:rPr>
          <w:rFonts w:ascii="Arial" w:hAnsi="Arial" w:cs="Arial"/>
          <w:b/>
        </w:rPr>
        <w:t xml:space="preserve">Oggetto: presentazione candidatura progetto </w:t>
      </w:r>
      <w:proofErr w:type="spellStart"/>
      <w:r w:rsidRPr="003E7E72">
        <w:rPr>
          <w:rFonts w:ascii="Arial" w:hAnsi="Arial" w:cs="Arial"/>
          <w:b/>
        </w:rPr>
        <w:t>HEaD</w:t>
      </w:r>
      <w:proofErr w:type="spellEnd"/>
      <w:r w:rsidRPr="003E7E72">
        <w:rPr>
          <w:rFonts w:ascii="Arial" w:hAnsi="Arial" w:cs="Arial"/>
          <w:b/>
        </w:rPr>
        <w:t xml:space="preserve"> – Call for </w:t>
      </w:r>
      <w:proofErr w:type="spellStart"/>
      <w:r w:rsidRPr="003E7E72">
        <w:rPr>
          <w:rFonts w:ascii="Arial" w:hAnsi="Arial" w:cs="Arial"/>
          <w:b/>
        </w:rPr>
        <w:t>project</w:t>
      </w:r>
      <w:proofErr w:type="spellEnd"/>
      <w:r w:rsidRPr="003E7E72">
        <w:rPr>
          <w:rFonts w:ascii="Arial" w:hAnsi="Arial" w:cs="Arial"/>
          <w:b/>
        </w:rPr>
        <w:t xml:space="preserve"> Operazione 2</w:t>
      </w:r>
    </w:p>
    <w:p w14:paraId="5B01CD64" w14:textId="77777777" w:rsidR="003E7E72" w:rsidRPr="00A63DFC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</w:rPr>
      </w:pPr>
      <w:r w:rsidRPr="00A63DFC">
        <w:rPr>
          <w:rFonts w:ascii="Arial" w:hAnsi="Arial" w:cs="Arial"/>
          <w:b/>
        </w:rPr>
        <w:t>Dati impresa</w:t>
      </w:r>
    </w:p>
    <w:p w14:paraId="6F316977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Ragione Sociale</w:t>
      </w:r>
      <w:r>
        <w:rPr>
          <w:rFonts w:ascii="Arial" w:hAnsi="Arial" w:cs="Arial"/>
        </w:rPr>
        <w:t>:</w:t>
      </w:r>
    </w:p>
    <w:p w14:paraId="55A7E8E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P.IVA/ Codice Fiscale</w:t>
      </w:r>
      <w:r>
        <w:rPr>
          <w:rFonts w:ascii="Arial" w:hAnsi="Arial" w:cs="Arial"/>
        </w:rPr>
        <w:t>:</w:t>
      </w:r>
    </w:p>
    <w:p w14:paraId="259EA45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Codice ATECO</w:t>
      </w:r>
      <w:r>
        <w:rPr>
          <w:rFonts w:ascii="Arial" w:hAnsi="Arial" w:cs="Arial"/>
        </w:rPr>
        <w:t>:</w:t>
      </w:r>
    </w:p>
    <w:p w14:paraId="5213367B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Cognome e nome del rappresentante legale</w:t>
      </w:r>
      <w:r>
        <w:rPr>
          <w:rFonts w:ascii="Arial" w:hAnsi="Arial" w:cs="Arial"/>
        </w:rPr>
        <w:t>:</w:t>
      </w:r>
    </w:p>
    <w:p w14:paraId="461DF23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Cognome e nome del compilatore della candidatura e recapito telefonico:</w:t>
      </w:r>
    </w:p>
    <w:p w14:paraId="05E1E02E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Sede legale</w:t>
      </w:r>
      <w:r>
        <w:rPr>
          <w:rFonts w:ascii="Arial" w:hAnsi="Arial" w:cs="Arial"/>
        </w:rPr>
        <w:t>:</w:t>
      </w:r>
    </w:p>
    <w:p w14:paraId="45620107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Sede operativa (se la sede legale non è in FVG)</w:t>
      </w:r>
      <w:r>
        <w:rPr>
          <w:rFonts w:ascii="Arial" w:hAnsi="Arial" w:cs="Arial"/>
        </w:rPr>
        <w:t>:</w:t>
      </w:r>
    </w:p>
    <w:p w14:paraId="5BCE4BD9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Indirizzo PEC</w:t>
      </w:r>
      <w:r>
        <w:rPr>
          <w:rFonts w:ascii="Arial" w:hAnsi="Arial" w:cs="Arial"/>
        </w:rPr>
        <w:t>:</w:t>
      </w:r>
    </w:p>
    <w:p w14:paraId="1440A9AA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N. addetti</w:t>
      </w:r>
      <w:r>
        <w:rPr>
          <w:rFonts w:ascii="Arial" w:hAnsi="Arial" w:cs="Arial"/>
        </w:rPr>
        <w:t>:</w:t>
      </w:r>
    </w:p>
    <w:p w14:paraId="0FB98C78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Breve descrizione dell’attività aziendale (</w:t>
      </w:r>
      <w:proofErr w:type="spellStart"/>
      <w:r w:rsidRPr="00C440ED">
        <w:rPr>
          <w:rFonts w:ascii="Arial" w:hAnsi="Arial" w:cs="Arial"/>
        </w:rPr>
        <w:t>max</w:t>
      </w:r>
      <w:proofErr w:type="spellEnd"/>
      <w:r w:rsidRPr="00C440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500 caratteri</w:t>
      </w:r>
      <w:r w:rsidRPr="00C440ED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14:paraId="1F777233" w14:textId="54615A4F" w:rsidR="00F9587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Descrizione delle capacità di ricerca e sviluppo dell’impresa proponente (max. 5.000 caratteri)</w:t>
      </w:r>
    </w:p>
    <w:p w14:paraId="4B14D067" w14:textId="77777777" w:rsidR="003E7E72" w:rsidRPr="00A63DFC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</w:rPr>
      </w:pPr>
      <w:r w:rsidRPr="00A63DFC">
        <w:rPr>
          <w:rFonts w:ascii="Arial" w:hAnsi="Arial" w:cs="Arial"/>
          <w:b/>
        </w:rPr>
        <w:t>Descrizione della proposta progettuale</w:t>
      </w:r>
    </w:p>
    <w:p w14:paraId="788BD728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Titolo progetto:</w:t>
      </w:r>
    </w:p>
    <w:p w14:paraId="27CA0E45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Area S3 </w:t>
      </w:r>
      <w:r w:rsidRPr="00FD596D">
        <w:rPr>
          <w:rFonts w:ascii="Arial" w:hAnsi="Arial" w:cs="Arial"/>
        </w:rPr>
        <w:t>e relative traiettorie di sviluppo</w:t>
      </w:r>
      <w:r>
        <w:rPr>
          <w:rFonts w:ascii="Arial" w:hAnsi="Arial" w:cs="Arial"/>
        </w:rPr>
        <w:t xml:space="preserve"> </w:t>
      </w:r>
      <w:r w:rsidRPr="00C440ED">
        <w:rPr>
          <w:rFonts w:ascii="Arial" w:hAnsi="Arial" w:cs="Arial"/>
        </w:rPr>
        <w:t>di riferimento:</w:t>
      </w:r>
    </w:p>
    <w:p w14:paraId="0D9246C2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Durata del progetto</w:t>
      </w:r>
      <w:r>
        <w:rPr>
          <w:rFonts w:ascii="Arial" w:hAnsi="Arial" w:cs="Arial"/>
        </w:rPr>
        <w:t xml:space="preserve"> (in mesi)</w:t>
      </w:r>
      <w:r w:rsidRPr="00FD596D">
        <w:rPr>
          <w:rFonts w:ascii="Arial" w:hAnsi="Arial" w:cs="Arial"/>
        </w:rPr>
        <w:t>:</w:t>
      </w:r>
    </w:p>
    <w:p w14:paraId="3FB14436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Obiettivi progettuali</w:t>
      </w:r>
      <w:r>
        <w:rPr>
          <w:rFonts w:ascii="Arial" w:hAnsi="Arial" w:cs="Arial"/>
        </w:rPr>
        <w:t xml:space="preserve"> </w:t>
      </w:r>
      <w:r w:rsidRPr="00FD596D">
        <w:rPr>
          <w:rFonts w:ascii="Arial" w:hAnsi="Arial" w:cs="Arial"/>
        </w:rPr>
        <w:t>e loro cronoprogramma</w:t>
      </w:r>
      <w:r>
        <w:rPr>
          <w:rFonts w:ascii="Arial" w:hAnsi="Arial" w:cs="Arial"/>
        </w:rPr>
        <w:t xml:space="preserve"> – GANTT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0E92AD41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Piano di attività</w:t>
      </w:r>
      <w:r>
        <w:rPr>
          <w:rFonts w:ascii="Arial" w:hAnsi="Arial" w:cs="Arial"/>
        </w:rPr>
        <w:t xml:space="preserve"> - suddiviso in Work </w:t>
      </w:r>
      <w:proofErr w:type="spellStart"/>
      <w:r>
        <w:rPr>
          <w:rFonts w:ascii="Arial" w:hAnsi="Arial" w:cs="Arial"/>
        </w:rPr>
        <w:t>Packages</w:t>
      </w:r>
      <w:proofErr w:type="spellEnd"/>
      <w:r>
        <w:rPr>
          <w:rFonts w:ascii="Arial" w:hAnsi="Arial" w:cs="Arial"/>
        </w:rPr>
        <w:t xml:space="preserve"> – WP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10.000 caratteri)</w:t>
      </w:r>
      <w:r w:rsidRPr="00FD596D">
        <w:rPr>
          <w:rFonts w:ascii="Arial" w:hAnsi="Arial" w:cs="Arial"/>
        </w:rPr>
        <w:t>:</w:t>
      </w:r>
    </w:p>
    <w:p w14:paraId="2C0D3DBA" w14:textId="2DCE89A8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Risultati attesi</w:t>
      </w:r>
      <w:r w:rsidR="00F958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alla fine del progetto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1305DB5F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Impatto delle ricerca sul settore produttivo di riferimento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62BD73F9" w14:textId="36CA0B71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lastRenderedPageBreak/>
        <w:t xml:space="preserve">Valore aggiunto derivante </w:t>
      </w:r>
      <w:r w:rsidR="00F95873">
        <w:rPr>
          <w:rFonts w:ascii="Arial" w:hAnsi="Arial" w:cs="Arial"/>
        </w:rPr>
        <w:t>all’impresa</w:t>
      </w:r>
      <w:r w:rsidRPr="00C440ED">
        <w:rPr>
          <w:rFonts w:ascii="Arial" w:hAnsi="Arial" w:cs="Arial"/>
        </w:rPr>
        <w:t xml:space="preserve"> dalla realizzazione del progetto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es. </w:t>
      </w:r>
      <w:r w:rsidRPr="001F4CE1">
        <w:rPr>
          <w:rFonts w:ascii="Arial" w:hAnsi="Arial" w:cs="Arial"/>
        </w:rPr>
        <w:t>prospettive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di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crescita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aziendale,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occupazionale,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settore,</w:t>
      </w:r>
      <w:r>
        <w:rPr>
          <w:rFonts w:ascii="Arial" w:hAnsi="Arial" w:cs="Arial"/>
        </w:rPr>
        <w:t xml:space="preserve"> </w:t>
      </w:r>
      <w:proofErr w:type="spellStart"/>
      <w:r w:rsidRPr="001F4CE1">
        <w:rPr>
          <w:rFonts w:ascii="Arial" w:hAnsi="Arial" w:cs="Arial"/>
        </w:rPr>
        <w:t>etc</w:t>
      </w:r>
      <w:proofErr w:type="spellEnd"/>
      <w:r w:rsidRPr="001F4CE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11EB9CC7" w14:textId="16EA49E6" w:rsidR="00F95873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Abstract</w:t>
      </w:r>
      <w:proofErr w:type="spellEnd"/>
      <w:r>
        <w:rPr>
          <w:rFonts w:ascii="Arial" w:hAnsi="Arial" w:cs="Arial"/>
        </w:rPr>
        <w:t xml:space="preserve"> del progetto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15.000 caratteri):</w:t>
      </w:r>
    </w:p>
    <w:p w14:paraId="1916F498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Spazi, attrezzatura e materiale a disposizione dell’assegnista:</w:t>
      </w:r>
    </w:p>
    <w:p w14:paraId="20B23C98" w14:textId="6095A33A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Tutor aziendale (nome</w:t>
      </w:r>
      <w:r w:rsidR="00F95873">
        <w:rPr>
          <w:rFonts w:ascii="Arial" w:hAnsi="Arial" w:cs="Arial"/>
        </w:rPr>
        <w:t xml:space="preserve"> e cognome</w:t>
      </w:r>
      <w:r w:rsidRPr="00C440ED">
        <w:rPr>
          <w:rFonts w:ascii="Arial" w:hAnsi="Arial" w:cs="Arial"/>
        </w:rPr>
        <w:t>, email, telefono</w:t>
      </w:r>
      <w:r w:rsidR="00F95873">
        <w:rPr>
          <w:rFonts w:ascii="Arial" w:hAnsi="Arial" w:cs="Arial"/>
        </w:rPr>
        <w:t>, luogo e data di nascita, codice fiscale</w:t>
      </w:r>
      <w:r w:rsidRPr="00C440ED">
        <w:rPr>
          <w:rFonts w:ascii="Arial" w:hAnsi="Arial" w:cs="Arial"/>
        </w:rPr>
        <w:t>):</w:t>
      </w:r>
    </w:p>
    <w:p w14:paraId="60604168" w14:textId="67BA1AC8" w:rsidR="00F95873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Area SISSA di riferimento:</w:t>
      </w:r>
    </w:p>
    <w:p w14:paraId="70CB50BB" w14:textId="517DC0F4" w:rsidR="003E7E72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Tutor SISSA:</w:t>
      </w:r>
      <w:r w:rsidR="003E7E72" w:rsidRPr="00C440ED">
        <w:rPr>
          <w:rFonts w:ascii="Arial" w:hAnsi="Arial" w:cs="Arial"/>
        </w:rPr>
        <w:t xml:space="preserve"> </w:t>
      </w:r>
    </w:p>
    <w:p w14:paraId="42E51B02" w14:textId="698C915E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Settore scientifico disciplinare del progetto:</w:t>
      </w:r>
      <w:r w:rsidR="00F95873">
        <w:rPr>
          <w:rFonts w:ascii="Arial" w:hAnsi="Arial" w:cs="Arial"/>
        </w:rPr>
        <w:tab/>
      </w:r>
      <w:r w:rsidR="00F95873">
        <w:rPr>
          <w:rFonts w:ascii="Arial" w:hAnsi="Arial" w:cs="Arial"/>
        </w:rPr>
        <w:tab/>
      </w:r>
    </w:p>
    <w:p w14:paraId="127F9B7B" w14:textId="77777777" w:rsidR="003E7E72" w:rsidRPr="00C440ED" w:rsidRDefault="003E7E72" w:rsidP="009359B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359B8">
        <w:rPr>
          <w:rFonts w:ascii="Arial" w:hAnsi="Arial" w:cs="Arial"/>
        </w:rPr>
        <w:t xml:space="preserve">Si dichiara che nell’ambito della “call for </w:t>
      </w:r>
      <w:proofErr w:type="spellStart"/>
      <w:r w:rsidRPr="009359B8">
        <w:rPr>
          <w:rFonts w:ascii="Arial" w:hAnsi="Arial" w:cs="Arial"/>
        </w:rPr>
        <w:t>project</w:t>
      </w:r>
      <w:proofErr w:type="spellEnd"/>
      <w:r w:rsidRPr="009359B8">
        <w:rPr>
          <w:rFonts w:ascii="Arial" w:hAnsi="Arial" w:cs="Arial"/>
        </w:rPr>
        <w:t xml:space="preserve">” del progetto </w:t>
      </w:r>
      <w:proofErr w:type="spellStart"/>
      <w:r w:rsidRPr="009359B8">
        <w:rPr>
          <w:rFonts w:ascii="Arial" w:hAnsi="Arial" w:cs="Arial"/>
        </w:rPr>
        <w:t>HEaD</w:t>
      </w:r>
      <w:proofErr w:type="spellEnd"/>
      <w:r w:rsidRPr="009359B8">
        <w:rPr>
          <w:rFonts w:ascii="Arial" w:hAnsi="Arial" w:cs="Arial"/>
        </w:rPr>
        <w:t>, Operazione 2, il progetto dettagliato nella sezione “Descrizione della proposta progettuale” di cui sopra viene presentato esclusivamente alla SISSA.</w:t>
      </w:r>
    </w:p>
    <w:p w14:paraId="3B605742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Si dichiara di aver preso visione del bando emanato con </w:t>
      </w:r>
      <w:r>
        <w:rPr>
          <w:rFonts w:ascii="Arial" w:hAnsi="Arial" w:cs="Arial"/>
        </w:rPr>
        <w:t>Decreto ___</w:t>
      </w:r>
      <w:r w:rsidRPr="00C440ED">
        <w:rPr>
          <w:rFonts w:ascii="Arial" w:hAnsi="Arial" w:cs="Arial"/>
        </w:rPr>
        <w:t xml:space="preserve"> e di impegnarsi qualora la proposta progettuale risulti selezionata a:</w:t>
      </w:r>
    </w:p>
    <w:p w14:paraId="7A004F5F" w14:textId="40A0128E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-</w:t>
      </w:r>
      <w:r w:rsidRPr="00C440ED">
        <w:rPr>
          <w:rFonts w:ascii="Arial" w:hAnsi="Arial" w:cs="Arial"/>
        </w:rPr>
        <w:tab/>
        <w:t xml:space="preserve">mettere a disposizione dell’assegnista di ricerca </w:t>
      </w:r>
      <w:r w:rsidRPr="009359B8">
        <w:rPr>
          <w:rFonts w:ascii="Arial" w:hAnsi="Arial" w:cs="Arial"/>
        </w:rPr>
        <w:t>gli spazi</w:t>
      </w:r>
      <w:r>
        <w:rPr>
          <w:rFonts w:ascii="Arial" w:hAnsi="Arial" w:cs="Arial"/>
        </w:rPr>
        <w:t xml:space="preserve">, </w:t>
      </w:r>
      <w:r w:rsidR="009359B8">
        <w:rPr>
          <w:rFonts w:ascii="Arial" w:hAnsi="Arial" w:cs="Arial"/>
        </w:rPr>
        <w:t>l’attrezzatura</w:t>
      </w:r>
      <w:r w:rsidRPr="00C440ED">
        <w:rPr>
          <w:rFonts w:ascii="Arial" w:hAnsi="Arial" w:cs="Arial"/>
        </w:rPr>
        <w:t xml:space="preserve"> e il materiale di cui alla presente domanda;</w:t>
      </w:r>
    </w:p>
    <w:p w14:paraId="78F1EBE4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-</w:t>
      </w:r>
      <w:r w:rsidRPr="00C440ED">
        <w:rPr>
          <w:rFonts w:ascii="Arial" w:hAnsi="Arial" w:cs="Arial"/>
        </w:rPr>
        <w:tab/>
        <w:t>stipulare con l’Ateneo referente il documento d’intesa affinché lo stesso proceda alla selezione dell’assegnista di ricerca.</w:t>
      </w:r>
    </w:p>
    <w:p w14:paraId="73F377BF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5E45C635" w14:textId="77777777" w:rsidR="003E7E72" w:rsidRPr="00C440ED" w:rsidRDefault="003E7E72" w:rsidP="004F2C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Si allega alla presente manifestazione d’interesse alla realizzazione del progetto del prof./dott. (Nome docente) ….</w:t>
      </w:r>
    </w:p>
    <w:p w14:paraId="4BEA060B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6BF6AB49" w14:textId="0DCDB0A5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Data</w:t>
      </w:r>
      <w:r w:rsidRPr="00C440ED">
        <w:rPr>
          <w:rFonts w:ascii="Arial" w:hAnsi="Arial" w:cs="Arial"/>
        </w:rPr>
        <w:tab/>
      </w:r>
      <w:r w:rsidRPr="00C440ED">
        <w:rPr>
          <w:rFonts w:ascii="Arial" w:hAnsi="Arial" w:cs="Arial"/>
        </w:rPr>
        <w:tab/>
      </w:r>
      <w:r w:rsidRPr="00C440ED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</w:p>
    <w:p w14:paraId="711600CF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 </w:t>
      </w:r>
    </w:p>
    <w:p w14:paraId="7429F79D" w14:textId="7D348E7E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(</w:t>
      </w:r>
      <w:r w:rsidR="004F2C26">
        <w:rPr>
          <w:rFonts w:ascii="Arial" w:hAnsi="Arial" w:cs="Arial"/>
        </w:rPr>
        <w:t>Denominazione</w:t>
      </w:r>
      <w:r w:rsidRPr="00C440ED">
        <w:rPr>
          <w:rFonts w:ascii="Arial" w:hAnsi="Arial" w:cs="Arial"/>
        </w:rPr>
        <w:t xml:space="preserve"> Impresa)</w:t>
      </w:r>
    </w:p>
    <w:p w14:paraId="090D29F7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(Indirizzo)</w:t>
      </w:r>
    </w:p>
    <w:p w14:paraId="36C34AD2" w14:textId="644B7EB8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(Nome e cognome del legale rappresentante dell’impresa)</w:t>
      </w:r>
    </w:p>
    <w:p w14:paraId="56C89E52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5EF2D243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Firma legale rappresentante </w:t>
      </w:r>
    </w:p>
    <w:p w14:paraId="5788D0E8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315B80D4" w14:textId="4F9AD01D" w:rsidR="00314CD2" w:rsidRPr="00C034D6" w:rsidRDefault="003E7E72" w:rsidP="00203F9C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________________________</w:t>
      </w:r>
    </w:p>
    <w:sectPr w:rsidR="00314CD2" w:rsidRPr="00C034D6" w:rsidSect="00B764E9">
      <w:headerReference w:type="default" r:id="rId9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ECC0BA" w15:done="0"/>
  <w15:commentEx w15:paraId="69AA90EF" w15:done="0"/>
  <w15:commentEx w15:paraId="4F871A35" w15:done="0"/>
  <w15:commentEx w15:paraId="0D0546FD" w15:done="0"/>
  <w15:commentEx w15:paraId="1E810252" w15:done="0"/>
  <w15:commentEx w15:paraId="5642D649" w15:done="0"/>
  <w15:commentEx w15:paraId="5D2387D5" w15:done="0"/>
  <w15:commentEx w15:paraId="371EE400" w15:done="0"/>
  <w15:commentEx w15:paraId="371DA3E0" w15:done="0"/>
  <w15:commentEx w15:paraId="072493FB" w15:done="0"/>
  <w15:commentEx w15:paraId="214DC23A" w15:done="0"/>
  <w15:commentEx w15:paraId="3F20EDD5" w15:done="0"/>
  <w15:commentEx w15:paraId="6D50D825" w15:done="0"/>
  <w15:commentEx w15:paraId="5181067E" w15:done="0"/>
  <w15:commentEx w15:paraId="5DE2D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D02D" w14:textId="77777777" w:rsidR="009359B8" w:rsidRDefault="009359B8" w:rsidP="007F1E21">
      <w:r>
        <w:separator/>
      </w:r>
    </w:p>
  </w:endnote>
  <w:endnote w:type="continuationSeparator" w:id="0">
    <w:p w14:paraId="201B541C" w14:textId="77777777" w:rsidR="009359B8" w:rsidRDefault="009359B8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4876B" w14:textId="77777777" w:rsidR="009359B8" w:rsidRDefault="009359B8" w:rsidP="007F1E21">
      <w:r>
        <w:separator/>
      </w:r>
    </w:p>
  </w:footnote>
  <w:footnote w:type="continuationSeparator" w:id="0">
    <w:p w14:paraId="356E4693" w14:textId="77777777" w:rsidR="009359B8" w:rsidRDefault="009359B8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C3444" w14:textId="77777777" w:rsidR="009359B8" w:rsidRDefault="009359B8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A561861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9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9B2A1F"/>
    <w:multiLevelType w:val="hybridMultilevel"/>
    <w:tmpl w:val="51EC3516"/>
    <w:lvl w:ilvl="0" w:tplc="22BA90B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18"/>
  </w:num>
  <w:num w:numId="8">
    <w:abstractNumId w:val="6"/>
  </w:num>
  <w:num w:numId="9">
    <w:abstractNumId w:val="9"/>
  </w:num>
  <w:num w:numId="10">
    <w:abstractNumId w:val="15"/>
  </w:num>
  <w:num w:numId="11">
    <w:abstractNumId w:val="3"/>
  </w:num>
  <w:num w:numId="12">
    <w:abstractNumId w:val="16"/>
  </w:num>
  <w:num w:numId="13">
    <w:abstractNumId w:val="8"/>
  </w:num>
  <w:num w:numId="14">
    <w:abstractNumId w:val="12"/>
  </w:num>
  <w:num w:numId="15">
    <w:abstractNumId w:val="17"/>
  </w:num>
  <w:num w:numId="16">
    <w:abstractNumId w:val="5"/>
  </w:num>
  <w:num w:numId="17">
    <w:abstractNumId w:val="0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D11A9"/>
    <w:rsid w:val="0010248C"/>
    <w:rsid w:val="00111CED"/>
    <w:rsid w:val="001424A4"/>
    <w:rsid w:val="001C4545"/>
    <w:rsid w:val="001D7AEB"/>
    <w:rsid w:val="00203F9C"/>
    <w:rsid w:val="00222A77"/>
    <w:rsid w:val="0029464F"/>
    <w:rsid w:val="002C1CAF"/>
    <w:rsid w:val="002D6173"/>
    <w:rsid w:val="002D76E5"/>
    <w:rsid w:val="002E54FD"/>
    <w:rsid w:val="00314CD2"/>
    <w:rsid w:val="003236C0"/>
    <w:rsid w:val="003531B2"/>
    <w:rsid w:val="003E7E72"/>
    <w:rsid w:val="00402A7C"/>
    <w:rsid w:val="00404DC4"/>
    <w:rsid w:val="004064EB"/>
    <w:rsid w:val="0042453F"/>
    <w:rsid w:val="004776CD"/>
    <w:rsid w:val="00492649"/>
    <w:rsid w:val="0049678E"/>
    <w:rsid w:val="004F2C26"/>
    <w:rsid w:val="005864D1"/>
    <w:rsid w:val="00592ED2"/>
    <w:rsid w:val="005A56D4"/>
    <w:rsid w:val="00651E91"/>
    <w:rsid w:val="00680E95"/>
    <w:rsid w:val="00693342"/>
    <w:rsid w:val="006D02AF"/>
    <w:rsid w:val="006F0951"/>
    <w:rsid w:val="006F5F6F"/>
    <w:rsid w:val="0071386E"/>
    <w:rsid w:val="00771DEF"/>
    <w:rsid w:val="007D2374"/>
    <w:rsid w:val="007F1E21"/>
    <w:rsid w:val="00812405"/>
    <w:rsid w:val="0083396D"/>
    <w:rsid w:val="00833A56"/>
    <w:rsid w:val="00863F60"/>
    <w:rsid w:val="008E1949"/>
    <w:rsid w:val="008E6299"/>
    <w:rsid w:val="00902495"/>
    <w:rsid w:val="009359B8"/>
    <w:rsid w:val="00936010"/>
    <w:rsid w:val="00937295"/>
    <w:rsid w:val="00951C34"/>
    <w:rsid w:val="00964665"/>
    <w:rsid w:val="009B6CCA"/>
    <w:rsid w:val="009C2563"/>
    <w:rsid w:val="009E3494"/>
    <w:rsid w:val="009F63B8"/>
    <w:rsid w:val="00A163E3"/>
    <w:rsid w:val="00A222AC"/>
    <w:rsid w:val="00A6656C"/>
    <w:rsid w:val="00A7121B"/>
    <w:rsid w:val="00A7779C"/>
    <w:rsid w:val="00AB3CE4"/>
    <w:rsid w:val="00B0387D"/>
    <w:rsid w:val="00B14977"/>
    <w:rsid w:val="00B50336"/>
    <w:rsid w:val="00B764E9"/>
    <w:rsid w:val="00BE0CDE"/>
    <w:rsid w:val="00C00D22"/>
    <w:rsid w:val="00C034D6"/>
    <w:rsid w:val="00C12DB2"/>
    <w:rsid w:val="00C32972"/>
    <w:rsid w:val="00CA5EC9"/>
    <w:rsid w:val="00CE4828"/>
    <w:rsid w:val="00D229FF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95873"/>
    <w:rsid w:val="00FC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EB8A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8E8C8-B248-4359-9A0A-9397FBA5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B2ED263F.dotm</Template>
  <TotalTime>0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2</cp:revision>
  <cp:lastPrinted>2016-10-28T08:03:00Z</cp:lastPrinted>
  <dcterms:created xsi:type="dcterms:W3CDTF">2016-11-25T08:34:00Z</dcterms:created>
  <dcterms:modified xsi:type="dcterms:W3CDTF">2016-11-25T08:34:00Z</dcterms:modified>
</cp:coreProperties>
</file>