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0F5F2" w14:textId="418DB039" w:rsidR="00771DEF" w:rsidRPr="002D7FAB" w:rsidRDefault="00CA7E53" w:rsidP="00B149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lang w:val="en-US"/>
        </w:rPr>
      </w:pPr>
      <w:bookmarkStart w:id="0" w:name="_GoBack"/>
      <w:bookmarkEnd w:id="0"/>
      <w:r w:rsidRPr="002D7FAB">
        <w:rPr>
          <w:rFonts w:ascii="Arial" w:hAnsi="Arial" w:cs="Arial"/>
          <w:b/>
          <w:lang w:val="en-US"/>
        </w:rPr>
        <w:t>Annex</w:t>
      </w:r>
      <w:r w:rsidR="003E7E72" w:rsidRPr="002D7FAB">
        <w:rPr>
          <w:rFonts w:ascii="Arial" w:hAnsi="Arial" w:cs="Arial"/>
          <w:b/>
          <w:lang w:val="en-US"/>
        </w:rPr>
        <w:t xml:space="preserve"> 3</w:t>
      </w:r>
      <w:r w:rsidR="00B14977" w:rsidRPr="002D7FAB">
        <w:rPr>
          <w:rFonts w:ascii="Arial" w:hAnsi="Arial" w:cs="Arial"/>
          <w:b/>
          <w:lang w:val="en-US"/>
        </w:rPr>
        <w:t xml:space="preserve"> </w:t>
      </w:r>
      <w:r w:rsidR="003E7E72" w:rsidRPr="002D7FAB">
        <w:rPr>
          <w:rFonts w:ascii="Arial" w:hAnsi="Arial" w:cs="Arial"/>
          <w:b/>
          <w:lang w:val="en-US"/>
        </w:rPr>
        <w:t>–</w:t>
      </w:r>
      <w:r w:rsidR="00B14977" w:rsidRPr="002D7FAB">
        <w:rPr>
          <w:rFonts w:ascii="Arial" w:hAnsi="Arial" w:cs="Arial"/>
          <w:b/>
          <w:lang w:val="en-US"/>
        </w:rPr>
        <w:t xml:space="preserve"> </w:t>
      </w:r>
      <w:r w:rsidRPr="002D7FAB">
        <w:rPr>
          <w:rFonts w:ascii="Arial" w:hAnsi="Arial" w:cs="Arial"/>
          <w:b/>
          <w:lang w:val="en-US"/>
        </w:rPr>
        <w:t>Proposal submission</w:t>
      </w:r>
      <w:r w:rsidR="00812405" w:rsidRPr="002D7FAB">
        <w:rPr>
          <w:rFonts w:ascii="Arial" w:hAnsi="Arial" w:cs="Arial"/>
          <w:b/>
          <w:lang w:val="en-US"/>
        </w:rPr>
        <w:t xml:space="preserve"> SISSA</w:t>
      </w:r>
    </w:p>
    <w:p w14:paraId="14E0022B" w14:textId="77777777" w:rsidR="003E7E72" w:rsidRPr="002D7FAB" w:rsidRDefault="003E7E72" w:rsidP="003E7E72">
      <w:pPr>
        <w:autoSpaceDE w:val="0"/>
        <w:autoSpaceDN w:val="0"/>
        <w:adjustRightInd w:val="0"/>
        <w:rPr>
          <w:rFonts w:ascii="DecimaWE-Regular" w:hAnsi="DecimaWE-Regular" w:cs="DecimaWE-Regular"/>
          <w:lang w:val="en-US"/>
        </w:rPr>
      </w:pPr>
    </w:p>
    <w:p w14:paraId="3BAFEFB0" w14:textId="77777777" w:rsidR="00CA7E53" w:rsidRPr="002D7FAB" w:rsidRDefault="00CA7E53" w:rsidP="00CA7E53">
      <w:pPr>
        <w:autoSpaceDE w:val="0"/>
        <w:autoSpaceDN w:val="0"/>
        <w:adjustRightInd w:val="0"/>
        <w:ind w:left="7080"/>
        <w:rPr>
          <w:rFonts w:ascii="Arial" w:hAnsi="Arial" w:cs="Arial"/>
          <w:lang w:val="en-US"/>
        </w:rPr>
      </w:pPr>
      <w:r w:rsidRPr="002D7FAB">
        <w:rPr>
          <w:rFonts w:ascii="Arial" w:hAnsi="Arial" w:cs="Arial"/>
          <w:lang w:val="en-US"/>
        </w:rPr>
        <w:t>To the Director</w:t>
      </w:r>
    </w:p>
    <w:p w14:paraId="1971A2FE" w14:textId="678B08CE" w:rsidR="003E7E72" w:rsidRPr="002D7FAB" w:rsidRDefault="003E7E72" w:rsidP="00CA7E53">
      <w:pPr>
        <w:autoSpaceDE w:val="0"/>
        <w:autoSpaceDN w:val="0"/>
        <w:adjustRightInd w:val="0"/>
        <w:ind w:left="7080"/>
        <w:rPr>
          <w:rFonts w:ascii="Arial" w:hAnsi="Arial" w:cs="Arial"/>
          <w:lang w:val="en-US"/>
        </w:rPr>
      </w:pPr>
      <w:r w:rsidRPr="002D7FAB">
        <w:rPr>
          <w:rFonts w:ascii="Arial" w:hAnsi="Arial" w:cs="Arial"/>
          <w:lang w:val="en-US"/>
        </w:rPr>
        <w:t>SISSA</w:t>
      </w:r>
    </w:p>
    <w:p w14:paraId="320C7116" w14:textId="7AA26BB3" w:rsidR="003E7E72" w:rsidRPr="002D7FAB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  <w:lang w:val="en-US"/>
        </w:rPr>
      </w:pPr>
      <w:r w:rsidRPr="002D7FAB">
        <w:rPr>
          <w:rFonts w:ascii="Arial" w:hAnsi="Arial" w:cs="Arial"/>
          <w:lang w:val="en-US"/>
        </w:rPr>
        <w:t>Via Bonomea</w:t>
      </w:r>
      <w:r w:rsidR="00F95873" w:rsidRPr="002D7FAB">
        <w:rPr>
          <w:rFonts w:ascii="Arial" w:hAnsi="Arial" w:cs="Arial"/>
          <w:lang w:val="en-US"/>
        </w:rPr>
        <w:t>,</w:t>
      </w:r>
      <w:r w:rsidRPr="002D7FAB">
        <w:rPr>
          <w:rFonts w:ascii="Arial" w:hAnsi="Arial" w:cs="Arial"/>
          <w:lang w:val="en-US"/>
        </w:rPr>
        <w:t xml:space="preserve"> 265</w:t>
      </w:r>
    </w:p>
    <w:p w14:paraId="74AC12B6" w14:textId="2F8B4BB9" w:rsidR="003E7E72" w:rsidRPr="002D7FAB" w:rsidRDefault="003E7E72" w:rsidP="003E7E72">
      <w:pPr>
        <w:autoSpaceDE w:val="0"/>
        <w:autoSpaceDN w:val="0"/>
        <w:adjustRightInd w:val="0"/>
        <w:ind w:left="6372" w:firstLine="708"/>
        <w:rPr>
          <w:rFonts w:ascii="Arial" w:hAnsi="Arial" w:cs="Arial"/>
          <w:lang w:val="en-US"/>
        </w:rPr>
      </w:pPr>
      <w:r w:rsidRPr="002D7FAB">
        <w:rPr>
          <w:rFonts w:ascii="Arial" w:hAnsi="Arial" w:cs="Arial"/>
          <w:lang w:val="en-US"/>
        </w:rPr>
        <w:t>34136 Trieste</w:t>
      </w:r>
    </w:p>
    <w:p w14:paraId="5CDB9DF6" w14:textId="77777777" w:rsidR="003E7E72" w:rsidRPr="002D7FAB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</w:p>
    <w:p w14:paraId="7047BF87" w14:textId="77777777" w:rsidR="003E7E72" w:rsidRPr="002D7FAB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</w:p>
    <w:p w14:paraId="0B8BA418" w14:textId="2726EC76" w:rsidR="003E7E72" w:rsidRPr="00CA7E53" w:rsidRDefault="00CA7E53" w:rsidP="003E7E72">
      <w:pPr>
        <w:autoSpaceDE w:val="0"/>
        <w:autoSpaceDN w:val="0"/>
        <w:adjustRightInd w:val="0"/>
        <w:ind w:left="1134" w:hanging="1134"/>
        <w:jc w:val="center"/>
        <w:rPr>
          <w:rFonts w:ascii="Arial" w:hAnsi="Arial" w:cs="Arial"/>
          <w:b/>
          <w:lang w:val="en-US"/>
        </w:rPr>
      </w:pPr>
      <w:r w:rsidRPr="00CA7E53">
        <w:rPr>
          <w:rFonts w:ascii="Arial" w:hAnsi="Arial" w:cs="Arial"/>
          <w:b/>
          <w:lang w:val="en-US"/>
        </w:rPr>
        <w:t>Subject</w:t>
      </w:r>
      <w:r w:rsidR="003E7E72" w:rsidRPr="00CA7E53">
        <w:rPr>
          <w:rFonts w:ascii="Arial" w:hAnsi="Arial" w:cs="Arial"/>
          <w:b/>
          <w:lang w:val="en-US"/>
        </w:rPr>
        <w:t xml:space="preserve">: </w:t>
      </w:r>
      <w:r w:rsidRPr="00CA7E53">
        <w:rPr>
          <w:rFonts w:ascii="Arial" w:hAnsi="Arial" w:cs="Arial"/>
          <w:b/>
          <w:lang w:val="en-US"/>
        </w:rPr>
        <w:t>proposal submission project HEaD – Call for project Operation 2</w:t>
      </w:r>
    </w:p>
    <w:p w14:paraId="5B01CD64" w14:textId="5FF6CBA8" w:rsidR="003E7E72" w:rsidRPr="00CA7E53" w:rsidRDefault="00CA7E53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b/>
          <w:lang w:val="en-US"/>
        </w:rPr>
      </w:pPr>
      <w:r w:rsidRPr="00CA7E53">
        <w:rPr>
          <w:rFonts w:ascii="Arial" w:hAnsi="Arial" w:cs="Arial"/>
          <w:b/>
          <w:lang w:val="en-US"/>
        </w:rPr>
        <w:t>Company details</w:t>
      </w:r>
    </w:p>
    <w:p w14:paraId="6F316977" w14:textId="030F74A9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Name</w:t>
      </w:r>
      <w:r w:rsidR="003E7E72" w:rsidRPr="00CA7E53">
        <w:rPr>
          <w:rFonts w:ascii="Arial" w:hAnsi="Arial" w:cs="Arial"/>
          <w:lang w:val="en-US"/>
        </w:rPr>
        <w:t>:</w:t>
      </w:r>
    </w:p>
    <w:p w14:paraId="55A7E8E6" w14:textId="19CF6DB2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Vat code</w:t>
      </w:r>
      <w:r w:rsidR="003E7E72" w:rsidRPr="00CA7E53">
        <w:rPr>
          <w:rFonts w:ascii="Arial" w:hAnsi="Arial" w:cs="Arial"/>
          <w:lang w:val="en-US"/>
        </w:rPr>
        <w:t xml:space="preserve">/ </w:t>
      </w:r>
      <w:r w:rsidRPr="00CA7E53">
        <w:rPr>
          <w:rFonts w:ascii="Arial" w:hAnsi="Arial" w:cs="Arial"/>
          <w:lang w:val="en-US"/>
        </w:rPr>
        <w:t>Tax code</w:t>
      </w:r>
      <w:r w:rsidR="003E7E72" w:rsidRPr="00CA7E53">
        <w:rPr>
          <w:rFonts w:ascii="Arial" w:hAnsi="Arial" w:cs="Arial"/>
          <w:lang w:val="en-US"/>
        </w:rPr>
        <w:t>:</w:t>
      </w:r>
    </w:p>
    <w:p w14:paraId="259EA456" w14:textId="0F662774" w:rsidR="003E7E72" w:rsidRPr="00CA7E53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ATECO</w:t>
      </w:r>
      <w:r w:rsidR="00CA7E53" w:rsidRPr="00CA7E53">
        <w:rPr>
          <w:rFonts w:ascii="Arial" w:hAnsi="Arial" w:cs="Arial"/>
          <w:lang w:val="en-US"/>
        </w:rPr>
        <w:t xml:space="preserve"> code</w:t>
      </w:r>
      <w:r w:rsidRPr="00CA7E53">
        <w:rPr>
          <w:rFonts w:ascii="Arial" w:hAnsi="Arial" w:cs="Arial"/>
          <w:lang w:val="en-US"/>
        </w:rPr>
        <w:t>:</w:t>
      </w:r>
    </w:p>
    <w:p w14:paraId="5213367B" w14:textId="14D6A4F0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Name and surname of the legal representative:</w:t>
      </w:r>
    </w:p>
    <w:p w14:paraId="461DF236" w14:textId="486D4E94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Name, </w:t>
      </w:r>
      <w:r w:rsidRPr="00CA7E53">
        <w:rPr>
          <w:rFonts w:ascii="Arial" w:hAnsi="Arial" w:cs="Arial"/>
          <w:lang w:val="en-US"/>
        </w:rPr>
        <w:t xml:space="preserve">surname </w:t>
      </w:r>
      <w:r>
        <w:rPr>
          <w:rFonts w:ascii="Arial" w:hAnsi="Arial" w:cs="Arial"/>
          <w:lang w:val="en-US"/>
        </w:rPr>
        <w:t xml:space="preserve">and phone </w:t>
      </w:r>
      <w:r w:rsidRPr="00CA7E53">
        <w:rPr>
          <w:rFonts w:ascii="Arial" w:hAnsi="Arial" w:cs="Arial"/>
          <w:lang w:val="en-US"/>
        </w:rPr>
        <w:t>of the person in charge of filling in this form</w:t>
      </w:r>
      <w:r w:rsidR="003E7E72" w:rsidRPr="00CA7E53">
        <w:rPr>
          <w:rFonts w:ascii="Arial" w:hAnsi="Arial" w:cs="Arial"/>
          <w:lang w:val="en-US"/>
        </w:rPr>
        <w:t>:</w:t>
      </w:r>
    </w:p>
    <w:p w14:paraId="05E1E02E" w14:textId="23D2757C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Legal headquarter</w:t>
      </w:r>
      <w:r w:rsidR="003E7E72" w:rsidRPr="00CA7E53">
        <w:rPr>
          <w:rFonts w:ascii="Arial" w:hAnsi="Arial" w:cs="Arial"/>
          <w:lang w:val="en-US"/>
        </w:rPr>
        <w:t>:</w:t>
      </w:r>
    </w:p>
    <w:p w14:paraId="45620107" w14:textId="72EBEF88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Operational headquarter: </w:t>
      </w:r>
      <w:r w:rsidR="003E7E72" w:rsidRPr="00CA7E53">
        <w:rPr>
          <w:rFonts w:ascii="Arial" w:hAnsi="Arial" w:cs="Arial"/>
          <w:lang w:val="en-US"/>
        </w:rPr>
        <w:t>(</w:t>
      </w:r>
      <w:r w:rsidRPr="00CA7E53">
        <w:rPr>
          <w:rFonts w:ascii="Arial" w:hAnsi="Arial" w:cs="Arial"/>
          <w:lang w:val="en-US"/>
        </w:rPr>
        <w:t>if the legal headqu</w:t>
      </w:r>
      <w:r>
        <w:rPr>
          <w:rFonts w:ascii="Arial" w:hAnsi="Arial" w:cs="Arial"/>
          <w:lang w:val="en-US"/>
        </w:rPr>
        <w:t>a</w:t>
      </w:r>
      <w:r w:rsidRPr="00CA7E53">
        <w:rPr>
          <w:rFonts w:ascii="Arial" w:hAnsi="Arial" w:cs="Arial"/>
          <w:lang w:val="en-US"/>
        </w:rPr>
        <w:t>rter is outside Friuli Venezia Giulia</w:t>
      </w:r>
      <w:r w:rsidR="003E7E72" w:rsidRPr="00CA7E53">
        <w:rPr>
          <w:rFonts w:ascii="Arial" w:hAnsi="Arial" w:cs="Arial"/>
          <w:lang w:val="en-US"/>
        </w:rPr>
        <w:t>):</w:t>
      </w:r>
    </w:p>
    <w:p w14:paraId="5BCE4BD9" w14:textId="7D1DA121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Certified e-mail</w:t>
      </w:r>
      <w:r w:rsidR="003E7E72" w:rsidRPr="00CA7E53">
        <w:rPr>
          <w:rFonts w:ascii="Arial" w:hAnsi="Arial" w:cs="Arial"/>
          <w:lang w:val="en-US"/>
        </w:rPr>
        <w:t>:</w:t>
      </w:r>
    </w:p>
    <w:p w14:paraId="1440A9AA" w14:textId="33F02444" w:rsidR="003E7E72" w:rsidRPr="00CA7E53" w:rsidRDefault="003E7E72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N</w:t>
      </w:r>
      <w:r w:rsidR="00CA7E53" w:rsidRPr="00CA7E53">
        <w:rPr>
          <w:rFonts w:ascii="Arial" w:hAnsi="Arial" w:cs="Arial"/>
          <w:lang w:val="en-US"/>
        </w:rPr>
        <w:t>umber of emplyees</w:t>
      </w:r>
      <w:r w:rsidRPr="00CA7E53">
        <w:rPr>
          <w:rFonts w:ascii="Arial" w:hAnsi="Arial" w:cs="Arial"/>
          <w:lang w:val="en-US"/>
        </w:rPr>
        <w:t>:</w:t>
      </w:r>
    </w:p>
    <w:p w14:paraId="0FB98C78" w14:textId="301DA136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Short description of the company activity (max </w:t>
      </w:r>
      <w:r w:rsidR="003E7E72" w:rsidRPr="00CA7E53">
        <w:rPr>
          <w:rFonts w:ascii="Arial" w:hAnsi="Arial" w:cs="Arial"/>
          <w:lang w:val="en-US"/>
        </w:rPr>
        <w:t>500 c</w:t>
      </w:r>
      <w:r w:rsidRPr="00CA7E53">
        <w:rPr>
          <w:rFonts w:ascii="Arial" w:hAnsi="Arial" w:cs="Arial"/>
          <w:lang w:val="en-US"/>
        </w:rPr>
        <w:t>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1F777233" w14:textId="350FF303" w:rsidR="00F95873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Description of the research and development capabilities of the company </w:t>
      </w:r>
      <w:r w:rsidR="00F95873" w:rsidRPr="00CA7E53">
        <w:rPr>
          <w:rFonts w:ascii="Arial" w:hAnsi="Arial" w:cs="Arial"/>
          <w:lang w:val="en-US"/>
        </w:rPr>
        <w:t>(max. 5.000 c</w:t>
      </w:r>
      <w:r>
        <w:rPr>
          <w:rFonts w:ascii="Arial" w:hAnsi="Arial" w:cs="Arial"/>
          <w:lang w:val="en-US"/>
        </w:rPr>
        <w:t>haracters</w:t>
      </w:r>
      <w:r w:rsidR="00F95873" w:rsidRPr="00CA7E53">
        <w:rPr>
          <w:rFonts w:ascii="Arial" w:hAnsi="Arial" w:cs="Arial"/>
          <w:lang w:val="en-US"/>
        </w:rPr>
        <w:t>)</w:t>
      </w:r>
    </w:p>
    <w:p w14:paraId="4B14D067" w14:textId="2A57EAFC" w:rsidR="003E7E72" w:rsidRPr="00CA7E53" w:rsidRDefault="00CA7E53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b/>
          <w:lang w:val="en-US"/>
        </w:rPr>
      </w:pPr>
      <w:r>
        <w:rPr>
          <w:rFonts w:ascii="Arial" w:hAnsi="Arial" w:cs="Arial"/>
          <w:b/>
          <w:lang w:val="en-US"/>
        </w:rPr>
        <w:t>Description of the project proposal</w:t>
      </w:r>
    </w:p>
    <w:p w14:paraId="788BD728" w14:textId="6DBF4F5C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Project</w:t>
      </w:r>
      <w:r w:rsidR="003E7E72" w:rsidRPr="00CA7E53">
        <w:rPr>
          <w:rFonts w:ascii="Arial" w:hAnsi="Arial" w:cs="Arial"/>
          <w:lang w:val="en-US"/>
        </w:rPr>
        <w:t xml:space="preserve"> </w:t>
      </w:r>
      <w:r w:rsidRPr="00CA7E53">
        <w:rPr>
          <w:rFonts w:ascii="Arial" w:hAnsi="Arial" w:cs="Arial"/>
          <w:lang w:val="en-US"/>
        </w:rPr>
        <w:t>title</w:t>
      </w:r>
      <w:r w:rsidR="003E7E72" w:rsidRPr="00CA7E53">
        <w:rPr>
          <w:rFonts w:ascii="Arial" w:hAnsi="Arial" w:cs="Arial"/>
          <w:lang w:val="en-US"/>
        </w:rPr>
        <w:t>:</w:t>
      </w:r>
    </w:p>
    <w:p w14:paraId="27CA0E45" w14:textId="01EAD70E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GB"/>
        </w:rPr>
        <w:t xml:space="preserve">Relevant </w:t>
      </w:r>
      <w:r w:rsidRPr="005234C7">
        <w:rPr>
          <w:rFonts w:ascii="Arial" w:hAnsi="Arial" w:cs="Arial"/>
          <w:lang w:val="en-GB"/>
        </w:rPr>
        <w:t>smart specialisation strategy areas (S3) of Friuli Venezia Giulia and their development trajectories</w:t>
      </w:r>
      <w:r w:rsidR="003E7E72" w:rsidRPr="00CA7E53">
        <w:rPr>
          <w:rFonts w:ascii="Arial" w:hAnsi="Arial" w:cs="Arial"/>
          <w:lang w:val="en-US"/>
        </w:rPr>
        <w:t>:</w:t>
      </w:r>
    </w:p>
    <w:p w14:paraId="0D9246C2" w14:textId="1C7AA42C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Project d</w:t>
      </w:r>
      <w:r w:rsidR="003E7E72" w:rsidRPr="00CA7E53">
        <w:rPr>
          <w:rFonts w:ascii="Arial" w:hAnsi="Arial" w:cs="Arial"/>
          <w:lang w:val="en-US"/>
        </w:rPr>
        <w:t>urat</w:t>
      </w:r>
      <w:r w:rsidRPr="00CA7E53">
        <w:rPr>
          <w:rFonts w:ascii="Arial" w:hAnsi="Arial" w:cs="Arial"/>
          <w:lang w:val="en-US"/>
        </w:rPr>
        <w:t>ion</w:t>
      </w:r>
      <w:r w:rsidR="003E7E72" w:rsidRPr="00CA7E53">
        <w:rPr>
          <w:rFonts w:ascii="Arial" w:hAnsi="Arial" w:cs="Arial"/>
          <w:lang w:val="en-US"/>
        </w:rPr>
        <w:t xml:space="preserve"> (in m</w:t>
      </w:r>
      <w:r w:rsidRPr="00CA7E53">
        <w:rPr>
          <w:rFonts w:ascii="Arial" w:hAnsi="Arial" w:cs="Arial"/>
          <w:lang w:val="en-US"/>
        </w:rPr>
        <w:t>onths</w:t>
      </w:r>
      <w:r w:rsidR="003E7E72" w:rsidRPr="00CA7E53">
        <w:rPr>
          <w:rFonts w:ascii="Arial" w:hAnsi="Arial" w:cs="Arial"/>
          <w:lang w:val="en-US"/>
        </w:rPr>
        <w:t>):</w:t>
      </w:r>
    </w:p>
    <w:p w14:paraId="3FB14436" w14:textId="78C49BC0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Project objectives time schedule </w:t>
      </w:r>
      <w:r w:rsidR="003E7E72" w:rsidRPr="00CA7E53">
        <w:rPr>
          <w:rFonts w:ascii="Arial" w:hAnsi="Arial" w:cs="Arial"/>
          <w:lang w:val="en-US"/>
        </w:rPr>
        <w:t xml:space="preserve"> – GANTT (max 5.000 </w:t>
      </w:r>
      <w:r>
        <w:rPr>
          <w:rFonts w:ascii="Arial" w:hAnsi="Arial" w:cs="Arial"/>
          <w:lang w:val="en-US"/>
        </w:rPr>
        <w:t>characters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0E92AD41" w14:textId="2CEFBBD3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Activity plan – divided in Work Packages – WP </w:t>
      </w:r>
      <w:r w:rsidR="003E7E72" w:rsidRPr="00CA7E53">
        <w:rPr>
          <w:rFonts w:ascii="Arial" w:hAnsi="Arial" w:cs="Arial"/>
          <w:lang w:val="en-US"/>
        </w:rPr>
        <w:t>(max 10.000 c</w:t>
      </w:r>
      <w:r w:rsidRPr="00CA7E53">
        <w:rPr>
          <w:rFonts w:ascii="Arial" w:hAnsi="Arial" w:cs="Arial"/>
          <w:lang w:val="en-US"/>
        </w:rPr>
        <w:t>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2C0D3DBA" w14:textId="111C43A5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lastRenderedPageBreak/>
        <w:t xml:space="preserve">Expected results at the end of the project </w:t>
      </w:r>
      <w:r w:rsidR="003E7E72" w:rsidRPr="00CA7E53">
        <w:rPr>
          <w:rFonts w:ascii="Arial" w:hAnsi="Arial" w:cs="Arial"/>
          <w:lang w:val="en-US"/>
        </w:rPr>
        <w:t>(max 5.000 c</w:t>
      </w:r>
      <w:r w:rsidRPr="00CA7E53">
        <w:rPr>
          <w:rFonts w:ascii="Arial" w:hAnsi="Arial" w:cs="Arial"/>
          <w:lang w:val="en-US"/>
        </w:rPr>
        <w:t>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1305DB5F" w14:textId="348A5A51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Research impact on the relevant productive sector</w:t>
      </w:r>
      <w:r w:rsidR="003E7E72" w:rsidRPr="00CA7E53">
        <w:rPr>
          <w:rFonts w:ascii="Arial" w:hAnsi="Arial" w:cs="Arial"/>
          <w:lang w:val="en-US"/>
        </w:rPr>
        <w:t xml:space="preserve"> (max 5.000 c</w:t>
      </w:r>
      <w:r w:rsidRPr="00CA7E53">
        <w:rPr>
          <w:rFonts w:ascii="Arial" w:hAnsi="Arial" w:cs="Arial"/>
          <w:lang w:val="en-US"/>
        </w:rPr>
        <w:t>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62BD73F9" w14:textId="789A40C9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Added value for the company </w:t>
      </w:r>
      <w:r w:rsidR="003E7E72" w:rsidRPr="00CA7E53">
        <w:rPr>
          <w:rFonts w:ascii="Arial" w:hAnsi="Arial" w:cs="Arial"/>
          <w:lang w:val="en-US"/>
        </w:rPr>
        <w:t>(</w:t>
      </w:r>
      <w:r w:rsidRPr="00CA7E53">
        <w:rPr>
          <w:rFonts w:ascii="Arial" w:hAnsi="Arial" w:cs="Arial"/>
          <w:lang w:val="en-US"/>
        </w:rPr>
        <w:t>for instance:</w:t>
      </w:r>
      <w:r w:rsidR="003E7E72" w:rsidRPr="00CA7E53">
        <w:rPr>
          <w:rFonts w:ascii="Arial" w:hAnsi="Arial" w:cs="Arial"/>
          <w:lang w:val="en-US"/>
        </w:rPr>
        <w:t xml:space="preserve"> </w:t>
      </w:r>
      <w:r w:rsidRPr="00CA7E53">
        <w:rPr>
          <w:rFonts w:ascii="Arial" w:hAnsi="Arial" w:cs="Arial"/>
          <w:lang w:val="en-US"/>
        </w:rPr>
        <w:t>company</w:t>
      </w:r>
      <w:r>
        <w:rPr>
          <w:rFonts w:ascii="Arial" w:hAnsi="Arial" w:cs="Arial"/>
          <w:lang w:val="en-US"/>
        </w:rPr>
        <w:t xml:space="preserve">, employee and sector growth prospective </w:t>
      </w:r>
      <w:r w:rsidR="003E7E72" w:rsidRPr="00CA7E53">
        <w:rPr>
          <w:rFonts w:ascii="Arial" w:hAnsi="Arial" w:cs="Arial"/>
          <w:lang w:val="en-US"/>
        </w:rPr>
        <w:t xml:space="preserve">(max 5.000 </w:t>
      </w:r>
      <w:r>
        <w:rPr>
          <w:rFonts w:ascii="Arial" w:hAnsi="Arial" w:cs="Arial"/>
          <w:lang w:val="en-US"/>
        </w:rPr>
        <w:t>characters</w:t>
      </w:r>
      <w:r w:rsidR="003E7E72" w:rsidRPr="00CA7E53">
        <w:rPr>
          <w:rFonts w:ascii="Arial" w:hAnsi="Arial" w:cs="Arial"/>
          <w:lang w:val="en-US"/>
        </w:rPr>
        <w:t>):</w:t>
      </w:r>
    </w:p>
    <w:p w14:paraId="11EB9CC7" w14:textId="6A59099A" w:rsidR="00F95873" w:rsidRPr="00CA7E53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Abstract (max 15.000 </w:t>
      </w:r>
      <w:r w:rsidR="00CA7E53" w:rsidRPr="00CA7E53">
        <w:rPr>
          <w:rFonts w:ascii="Arial" w:hAnsi="Arial" w:cs="Arial"/>
          <w:lang w:val="en-US"/>
        </w:rPr>
        <w:t>characters</w:t>
      </w:r>
      <w:r w:rsidRPr="00CA7E53">
        <w:rPr>
          <w:rFonts w:ascii="Arial" w:hAnsi="Arial" w:cs="Arial"/>
          <w:lang w:val="en-US"/>
        </w:rPr>
        <w:t>):</w:t>
      </w:r>
    </w:p>
    <w:p w14:paraId="1916F498" w14:textId="36AEF645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Spaces, instruments and materials available to the fellow:</w:t>
      </w:r>
    </w:p>
    <w:p w14:paraId="20B23C98" w14:textId="34395ECD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Company t</w:t>
      </w:r>
      <w:r w:rsidR="003E7E72" w:rsidRPr="00CA7E53">
        <w:rPr>
          <w:rFonts w:ascii="Arial" w:hAnsi="Arial" w:cs="Arial"/>
          <w:lang w:val="en-US"/>
        </w:rPr>
        <w:t>utor (n</w:t>
      </w:r>
      <w:r w:rsidRPr="00CA7E53">
        <w:rPr>
          <w:rFonts w:ascii="Arial" w:hAnsi="Arial" w:cs="Arial"/>
          <w:lang w:val="en-US"/>
        </w:rPr>
        <w:t>a</w:t>
      </w:r>
      <w:r w:rsidR="003E7E72" w:rsidRPr="00CA7E53">
        <w:rPr>
          <w:rFonts w:ascii="Arial" w:hAnsi="Arial" w:cs="Arial"/>
          <w:lang w:val="en-US"/>
        </w:rPr>
        <w:t>me</w:t>
      </w:r>
      <w:r w:rsidR="00F95873" w:rsidRPr="00CA7E53">
        <w:rPr>
          <w:rFonts w:ascii="Arial" w:hAnsi="Arial" w:cs="Arial"/>
          <w:lang w:val="en-US"/>
        </w:rPr>
        <w:t xml:space="preserve"> </w:t>
      </w:r>
      <w:r w:rsidRPr="00CA7E53">
        <w:rPr>
          <w:rFonts w:ascii="Arial" w:hAnsi="Arial" w:cs="Arial"/>
          <w:lang w:val="en-US"/>
        </w:rPr>
        <w:t>and</w:t>
      </w:r>
      <w:r w:rsidR="00F95873" w:rsidRPr="00CA7E53">
        <w:rPr>
          <w:rFonts w:ascii="Arial" w:hAnsi="Arial" w:cs="Arial"/>
          <w:lang w:val="en-US"/>
        </w:rPr>
        <w:t xml:space="preserve"> </w:t>
      </w:r>
      <w:r w:rsidRPr="00CA7E53">
        <w:rPr>
          <w:rFonts w:ascii="Arial" w:hAnsi="Arial" w:cs="Arial"/>
          <w:lang w:val="en-US"/>
        </w:rPr>
        <w:t>surname</w:t>
      </w:r>
      <w:r w:rsidR="003E7E72" w:rsidRPr="00CA7E53">
        <w:rPr>
          <w:rFonts w:ascii="Arial" w:hAnsi="Arial" w:cs="Arial"/>
          <w:lang w:val="en-US"/>
        </w:rPr>
        <w:t>, e</w:t>
      </w:r>
      <w:r w:rsidRPr="00CA7E53">
        <w:rPr>
          <w:rFonts w:ascii="Arial" w:hAnsi="Arial" w:cs="Arial"/>
          <w:lang w:val="en-US"/>
        </w:rPr>
        <w:t>-</w:t>
      </w:r>
      <w:r w:rsidR="003E7E72" w:rsidRPr="00CA7E53">
        <w:rPr>
          <w:rFonts w:ascii="Arial" w:hAnsi="Arial" w:cs="Arial"/>
          <w:lang w:val="en-US"/>
        </w:rPr>
        <w:t xml:space="preserve">mail, </w:t>
      </w:r>
      <w:r w:rsidRPr="00CA7E53">
        <w:rPr>
          <w:rFonts w:ascii="Arial" w:hAnsi="Arial" w:cs="Arial"/>
          <w:lang w:val="en-US"/>
        </w:rPr>
        <w:t>phone</w:t>
      </w:r>
      <w:r w:rsidR="00F95873" w:rsidRPr="00CA7E53">
        <w:rPr>
          <w:rFonts w:ascii="Arial" w:hAnsi="Arial" w:cs="Arial"/>
          <w:lang w:val="en-US"/>
        </w:rPr>
        <w:t xml:space="preserve">, </w:t>
      </w:r>
      <w:r w:rsidRPr="00CA7E53">
        <w:rPr>
          <w:rFonts w:ascii="Arial" w:hAnsi="Arial" w:cs="Arial"/>
          <w:lang w:val="en-US"/>
        </w:rPr>
        <w:t>place and date of birth</w:t>
      </w:r>
      <w:r w:rsidR="00F95873" w:rsidRPr="00CA7E53">
        <w:rPr>
          <w:rFonts w:ascii="Arial" w:hAnsi="Arial" w:cs="Arial"/>
          <w:lang w:val="en-US"/>
        </w:rPr>
        <w:t xml:space="preserve">, </w:t>
      </w:r>
      <w:r w:rsidRPr="00CA7E53">
        <w:rPr>
          <w:rFonts w:ascii="Arial" w:hAnsi="Arial" w:cs="Arial"/>
          <w:lang w:val="en-US"/>
        </w:rPr>
        <w:t>tax code</w:t>
      </w:r>
      <w:r w:rsidR="003E7E72" w:rsidRPr="00CA7E53">
        <w:rPr>
          <w:rFonts w:ascii="Arial" w:hAnsi="Arial" w:cs="Arial"/>
          <w:lang w:val="en-US"/>
        </w:rPr>
        <w:t>):</w:t>
      </w:r>
    </w:p>
    <w:p w14:paraId="60604168" w14:textId="043CEE34" w:rsidR="00F95873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 xml:space="preserve">SISSA </w:t>
      </w:r>
      <w:r w:rsidR="00F95873" w:rsidRPr="00CA7E53">
        <w:rPr>
          <w:rFonts w:ascii="Arial" w:hAnsi="Arial" w:cs="Arial"/>
          <w:lang w:val="en-US"/>
        </w:rPr>
        <w:t>Area:</w:t>
      </w:r>
    </w:p>
    <w:p w14:paraId="70CB50BB" w14:textId="7DB72E29" w:rsidR="003E7E72" w:rsidRPr="00CA7E53" w:rsidRDefault="00F9587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CA7E53">
        <w:rPr>
          <w:rFonts w:ascii="Arial" w:hAnsi="Arial" w:cs="Arial"/>
          <w:lang w:val="en-US"/>
        </w:rPr>
        <w:t>SISSA</w:t>
      </w:r>
      <w:r w:rsidR="00CA7E53" w:rsidRPr="00CA7E53">
        <w:rPr>
          <w:rFonts w:ascii="Arial" w:hAnsi="Arial" w:cs="Arial"/>
          <w:lang w:val="en-US"/>
        </w:rPr>
        <w:t xml:space="preserve"> Tutor</w:t>
      </w:r>
      <w:r w:rsidRPr="00CA7E53">
        <w:rPr>
          <w:rFonts w:ascii="Arial" w:hAnsi="Arial" w:cs="Arial"/>
          <w:lang w:val="en-US"/>
        </w:rPr>
        <w:t>:</w:t>
      </w:r>
      <w:r w:rsidR="003E7E72" w:rsidRPr="00CA7E53">
        <w:rPr>
          <w:rFonts w:ascii="Arial" w:hAnsi="Arial" w:cs="Arial"/>
          <w:lang w:val="en-US"/>
        </w:rPr>
        <w:t xml:space="preserve"> </w:t>
      </w:r>
    </w:p>
    <w:p w14:paraId="42E51B02" w14:textId="1052EF3A" w:rsidR="003E7E72" w:rsidRPr="00CA7E53" w:rsidRDefault="00CA7E53" w:rsidP="003E7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bCs/>
          <w:color w:val="000000"/>
          <w:lang w:val="en-US"/>
        </w:rPr>
        <w:t xml:space="preserve">Project </w:t>
      </w:r>
      <w:r w:rsidRPr="002703B6">
        <w:rPr>
          <w:rFonts w:ascii="Arial" w:hAnsi="Arial" w:cs="Arial"/>
          <w:bCs/>
          <w:color w:val="000000"/>
          <w:lang w:val="en-US"/>
        </w:rPr>
        <w:t>academic scientific sector</w:t>
      </w:r>
      <w:r w:rsidR="003E7E72" w:rsidRPr="00CA7E53">
        <w:rPr>
          <w:rFonts w:ascii="Arial" w:hAnsi="Arial" w:cs="Arial"/>
          <w:lang w:val="en-US"/>
        </w:rPr>
        <w:t>:</w:t>
      </w:r>
      <w:r w:rsidR="00F95873" w:rsidRPr="00CA7E53">
        <w:rPr>
          <w:rFonts w:ascii="Arial" w:hAnsi="Arial" w:cs="Arial"/>
          <w:lang w:val="en-US"/>
        </w:rPr>
        <w:tab/>
      </w:r>
      <w:r w:rsidR="00F95873" w:rsidRPr="00CA7E53">
        <w:rPr>
          <w:rFonts w:ascii="Arial" w:hAnsi="Arial" w:cs="Arial"/>
          <w:lang w:val="en-US"/>
        </w:rPr>
        <w:tab/>
      </w:r>
    </w:p>
    <w:p w14:paraId="23FFF685" w14:textId="20316612" w:rsidR="00CA7E53" w:rsidRPr="00CA7E53" w:rsidRDefault="00CA7E53" w:rsidP="00CA7E5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The undersigned declares that in the framework of the “call for project” of the project HEaD, Operation 2, the project detailed in section “</w:t>
      </w:r>
      <w:r w:rsidRPr="00CA7E53">
        <w:rPr>
          <w:rFonts w:ascii="Arial" w:hAnsi="Arial" w:cs="Arial"/>
          <w:lang w:val="en-US"/>
        </w:rPr>
        <w:t>Description of the project proposal” shall be submitted exclusively to SISSA.</w:t>
      </w:r>
    </w:p>
    <w:p w14:paraId="376E9A4D" w14:textId="4B13A399" w:rsidR="00CA7E53" w:rsidRDefault="00CA7E53" w:rsidP="00CA7E53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The undersigned declares to have read and understood the announcement published with Directorial Decree ____ and </w:t>
      </w:r>
      <w:r w:rsidR="00AC28BA">
        <w:rPr>
          <w:rFonts w:ascii="Arial" w:hAnsi="Arial" w:cs="Arial"/>
          <w:lang w:val="en-US"/>
        </w:rPr>
        <w:t xml:space="preserve">if the project proposal is selected </w:t>
      </w:r>
      <w:r>
        <w:rPr>
          <w:rFonts w:ascii="Arial" w:hAnsi="Arial" w:cs="Arial"/>
          <w:lang w:val="en-US"/>
        </w:rPr>
        <w:t xml:space="preserve">undertakes to </w:t>
      </w:r>
    </w:p>
    <w:p w14:paraId="5BBB5B46" w14:textId="4A53AC11" w:rsidR="00CA7E53" w:rsidRPr="00AC28BA" w:rsidRDefault="00CA7E53" w:rsidP="00CA7E53">
      <w:pPr>
        <w:pStyle w:val="Paragrafoelenco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lang w:val="en-US"/>
        </w:rPr>
      </w:pPr>
      <w:r w:rsidRPr="00AC28BA">
        <w:rPr>
          <w:rFonts w:ascii="Arial" w:eastAsiaTheme="minorHAnsi" w:hAnsi="Arial" w:cs="Arial"/>
          <w:lang w:val="en-US"/>
        </w:rPr>
        <w:t>Grant the research fellow access to spaces, instruments and material indicated in this application;</w:t>
      </w:r>
    </w:p>
    <w:p w14:paraId="49AB43C5" w14:textId="111D11C7" w:rsidR="00CA7E53" w:rsidRPr="00AC28BA" w:rsidRDefault="00CA7E53" w:rsidP="00CA7E53">
      <w:pPr>
        <w:pStyle w:val="Paragrafoelenco"/>
        <w:numPr>
          <w:ilvl w:val="0"/>
          <w:numId w:val="21"/>
        </w:numPr>
        <w:autoSpaceDE w:val="0"/>
        <w:autoSpaceDN w:val="0"/>
        <w:adjustRightInd w:val="0"/>
        <w:jc w:val="both"/>
        <w:rPr>
          <w:rFonts w:ascii="Arial" w:eastAsiaTheme="minorHAnsi" w:hAnsi="Arial" w:cs="Arial"/>
          <w:lang w:val="en-US"/>
        </w:rPr>
      </w:pPr>
      <w:r w:rsidRPr="00AC28BA">
        <w:rPr>
          <w:rFonts w:ascii="Arial" w:eastAsiaTheme="minorHAnsi" w:hAnsi="Arial" w:cs="Arial"/>
          <w:lang w:val="en-US"/>
        </w:rPr>
        <w:t xml:space="preserve">Sign with the relevant University the Document of Understanding </w:t>
      </w:r>
      <w:r w:rsidR="00AC28BA" w:rsidRPr="00AC28BA">
        <w:rPr>
          <w:rFonts w:ascii="Arial" w:eastAsiaTheme="minorHAnsi" w:hAnsi="Arial" w:cs="Arial"/>
          <w:lang w:val="en-US"/>
        </w:rPr>
        <w:t>in order for the University to start the selection procedure for the research fellow.</w:t>
      </w:r>
      <w:r w:rsidRPr="00AC28BA">
        <w:rPr>
          <w:rFonts w:ascii="Arial" w:eastAsiaTheme="minorHAnsi" w:hAnsi="Arial" w:cs="Arial"/>
          <w:lang w:val="en-US"/>
        </w:rPr>
        <w:t xml:space="preserve"> </w:t>
      </w:r>
    </w:p>
    <w:p w14:paraId="73F377BF" w14:textId="77777777" w:rsidR="003E7E72" w:rsidRPr="002D7FAB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</w:p>
    <w:p w14:paraId="5E45C635" w14:textId="74A65842" w:rsidR="003E7E72" w:rsidRPr="00AC28BA" w:rsidRDefault="00AC28BA" w:rsidP="004F2C26">
      <w:pPr>
        <w:autoSpaceDE w:val="0"/>
        <w:autoSpaceDN w:val="0"/>
        <w:adjustRightInd w:val="0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The expression of interest to the project by Prof./Dr. ____ is enclosed to this proposal</w:t>
      </w:r>
      <w:r w:rsidR="003E7E72" w:rsidRPr="00AC28BA">
        <w:rPr>
          <w:rFonts w:ascii="Arial" w:hAnsi="Arial" w:cs="Arial"/>
          <w:lang w:val="en-US"/>
        </w:rPr>
        <w:t>.</w:t>
      </w:r>
    </w:p>
    <w:p w14:paraId="6BF6AB49" w14:textId="605408C1" w:rsidR="003E7E72" w:rsidRPr="00AC28BA" w:rsidRDefault="00AC28BA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Date</w:t>
      </w:r>
      <w:r w:rsidR="003E7E72" w:rsidRPr="00AC28BA">
        <w:rPr>
          <w:rFonts w:ascii="Arial" w:hAnsi="Arial" w:cs="Arial"/>
          <w:lang w:val="en-US"/>
        </w:rPr>
        <w:tab/>
      </w:r>
      <w:r w:rsidR="003E7E72" w:rsidRPr="00AC28BA">
        <w:rPr>
          <w:rFonts w:ascii="Arial" w:hAnsi="Arial" w:cs="Arial"/>
          <w:lang w:val="en-US"/>
        </w:rPr>
        <w:tab/>
      </w:r>
      <w:r w:rsidR="003E7E72" w:rsidRPr="00AC28BA">
        <w:rPr>
          <w:rFonts w:ascii="Arial" w:hAnsi="Arial" w:cs="Arial"/>
          <w:lang w:val="en-US"/>
        </w:rPr>
        <w:tab/>
      </w:r>
      <w:r w:rsidR="004F2C26" w:rsidRPr="00AC28BA">
        <w:rPr>
          <w:rFonts w:ascii="Arial" w:hAnsi="Arial" w:cs="Arial"/>
          <w:lang w:val="en-US"/>
        </w:rPr>
        <w:tab/>
      </w:r>
      <w:r w:rsidR="004F2C26" w:rsidRPr="00AC28BA">
        <w:rPr>
          <w:rFonts w:ascii="Arial" w:hAnsi="Arial" w:cs="Arial"/>
          <w:lang w:val="en-US"/>
        </w:rPr>
        <w:tab/>
      </w:r>
      <w:r w:rsidR="004F2C26" w:rsidRPr="00AC28BA">
        <w:rPr>
          <w:rFonts w:ascii="Arial" w:hAnsi="Arial" w:cs="Arial"/>
          <w:lang w:val="en-US"/>
        </w:rPr>
        <w:tab/>
      </w:r>
      <w:r w:rsidR="004F2C26" w:rsidRPr="00AC28BA">
        <w:rPr>
          <w:rFonts w:ascii="Arial" w:hAnsi="Arial" w:cs="Arial"/>
          <w:lang w:val="en-US"/>
        </w:rPr>
        <w:tab/>
      </w:r>
    </w:p>
    <w:p w14:paraId="711600CF" w14:textId="77777777" w:rsidR="003E7E72" w:rsidRPr="00AC28BA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 xml:space="preserve"> </w:t>
      </w:r>
    </w:p>
    <w:p w14:paraId="7429F79D" w14:textId="24ED65F7" w:rsidR="003E7E72" w:rsidRPr="00AC28BA" w:rsidRDefault="003E7E72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(</w:t>
      </w:r>
      <w:r w:rsidR="00AC28BA" w:rsidRPr="00AC28BA">
        <w:rPr>
          <w:rFonts w:ascii="Arial" w:hAnsi="Arial" w:cs="Arial"/>
          <w:lang w:val="en-US"/>
        </w:rPr>
        <w:t>Company name</w:t>
      </w:r>
      <w:r w:rsidRPr="00AC28BA">
        <w:rPr>
          <w:rFonts w:ascii="Arial" w:hAnsi="Arial" w:cs="Arial"/>
          <w:lang w:val="en-US"/>
        </w:rPr>
        <w:t>)</w:t>
      </w:r>
    </w:p>
    <w:p w14:paraId="090D29F7" w14:textId="631BE9C0" w:rsidR="003E7E72" w:rsidRPr="00AC28BA" w:rsidRDefault="00AC28BA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(Address</w:t>
      </w:r>
      <w:r w:rsidR="003E7E72" w:rsidRPr="00AC28BA">
        <w:rPr>
          <w:rFonts w:ascii="Arial" w:hAnsi="Arial" w:cs="Arial"/>
          <w:lang w:val="en-US"/>
        </w:rPr>
        <w:t>)</w:t>
      </w:r>
    </w:p>
    <w:p w14:paraId="36C34AD2" w14:textId="531BA0C0" w:rsidR="004F2C26" w:rsidRPr="00AC28BA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(</w:t>
      </w:r>
      <w:r w:rsidR="00AC28BA" w:rsidRPr="00AC28BA">
        <w:rPr>
          <w:rFonts w:ascii="Arial" w:hAnsi="Arial" w:cs="Arial"/>
          <w:lang w:val="en-US"/>
        </w:rPr>
        <w:t>Name and Surname of the company legal representative</w:t>
      </w:r>
      <w:r w:rsidR="00AC28BA">
        <w:rPr>
          <w:rFonts w:ascii="Arial" w:hAnsi="Arial" w:cs="Arial"/>
          <w:lang w:val="en-US"/>
        </w:rPr>
        <w:t>)</w:t>
      </w:r>
    </w:p>
    <w:p w14:paraId="56C89E52" w14:textId="77777777" w:rsidR="004F2C26" w:rsidRPr="00AC28BA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</w:p>
    <w:p w14:paraId="5EF2D243" w14:textId="5DD79001" w:rsidR="004F2C26" w:rsidRPr="00AC28BA" w:rsidRDefault="00AC28BA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Signature of the legal representative</w:t>
      </w:r>
      <w:r w:rsidR="004F2C26" w:rsidRPr="00AC28BA">
        <w:rPr>
          <w:rFonts w:ascii="Arial" w:hAnsi="Arial" w:cs="Arial"/>
          <w:lang w:val="en-US"/>
        </w:rPr>
        <w:t xml:space="preserve"> </w:t>
      </w:r>
    </w:p>
    <w:p w14:paraId="5788D0E8" w14:textId="77777777" w:rsidR="004F2C26" w:rsidRPr="00AC28BA" w:rsidRDefault="004F2C26" w:rsidP="003E7E72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</w:p>
    <w:p w14:paraId="315B80D4" w14:textId="7E37DD47" w:rsidR="00314CD2" w:rsidRPr="00AC28BA" w:rsidRDefault="003E7E72" w:rsidP="00CE1AAF">
      <w:pPr>
        <w:autoSpaceDE w:val="0"/>
        <w:autoSpaceDN w:val="0"/>
        <w:adjustRightInd w:val="0"/>
        <w:ind w:left="1134" w:hanging="1134"/>
        <w:jc w:val="both"/>
        <w:rPr>
          <w:rFonts w:ascii="Arial" w:hAnsi="Arial" w:cs="Arial"/>
          <w:lang w:val="en-US"/>
        </w:rPr>
      </w:pPr>
      <w:r w:rsidRPr="00AC28BA">
        <w:rPr>
          <w:rFonts w:ascii="Arial" w:hAnsi="Arial" w:cs="Arial"/>
          <w:lang w:val="en-US"/>
        </w:rPr>
        <w:t>________________________</w:t>
      </w:r>
    </w:p>
    <w:sectPr w:rsidR="00314CD2" w:rsidRPr="00AC28BA" w:rsidSect="00B764E9">
      <w:headerReference w:type="default" r:id="rId9"/>
      <w:pgSz w:w="11906" w:h="16838"/>
      <w:pgMar w:top="2091" w:right="567" w:bottom="1134" w:left="567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4ECC0BA" w15:done="0"/>
  <w15:commentEx w15:paraId="69AA90EF" w15:done="0"/>
  <w15:commentEx w15:paraId="4F871A35" w15:done="0"/>
  <w15:commentEx w15:paraId="0D0546FD" w15:done="0"/>
  <w15:commentEx w15:paraId="1E810252" w15:done="0"/>
  <w15:commentEx w15:paraId="5642D649" w15:done="0"/>
  <w15:commentEx w15:paraId="5D2387D5" w15:done="0"/>
  <w15:commentEx w15:paraId="371EE400" w15:done="0"/>
  <w15:commentEx w15:paraId="371DA3E0" w15:done="0"/>
  <w15:commentEx w15:paraId="072493FB" w15:done="0"/>
  <w15:commentEx w15:paraId="214DC23A" w15:done="0"/>
  <w15:commentEx w15:paraId="3F20EDD5" w15:done="0"/>
  <w15:commentEx w15:paraId="6D50D825" w15:done="0"/>
  <w15:commentEx w15:paraId="5181067E" w15:done="0"/>
  <w15:commentEx w15:paraId="5DE2DDC6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8DD02D" w14:textId="77777777" w:rsidR="00CA7E53" w:rsidRDefault="00CA7E53" w:rsidP="007F1E21">
      <w:r>
        <w:separator/>
      </w:r>
    </w:p>
  </w:endnote>
  <w:endnote w:type="continuationSeparator" w:id="0">
    <w:p w14:paraId="201B541C" w14:textId="77777777" w:rsidR="00CA7E53" w:rsidRDefault="00CA7E53" w:rsidP="007F1E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">
    <w:altName w:val="Decima W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cimaW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24876B" w14:textId="77777777" w:rsidR="00CA7E53" w:rsidRDefault="00CA7E53" w:rsidP="007F1E21">
      <w:r>
        <w:separator/>
      </w:r>
    </w:p>
  </w:footnote>
  <w:footnote w:type="continuationSeparator" w:id="0">
    <w:p w14:paraId="356E4693" w14:textId="77777777" w:rsidR="00CA7E53" w:rsidRDefault="00CA7E53" w:rsidP="007F1E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FC3444" w14:textId="77777777" w:rsidR="00CA7E53" w:rsidRDefault="00CA7E53" w:rsidP="007F1E21">
    <w:pPr>
      <w:pStyle w:val="Intestazione"/>
      <w:ind w:left="4248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B740F70" wp14:editId="7E80F4EE">
              <wp:simplePos x="0" y="0"/>
              <wp:positionH relativeFrom="column">
                <wp:posOffset>245110</wp:posOffset>
              </wp:positionH>
              <wp:positionV relativeFrom="paragraph">
                <wp:posOffset>-82748</wp:posOffset>
              </wp:positionV>
              <wp:extent cx="5271715" cy="763325"/>
              <wp:effectExtent l="0" t="0" r="5715" b="0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71715" cy="763325"/>
                        <a:chOff x="0" y="0"/>
                        <a:chExt cx="5271715" cy="763325"/>
                      </a:xfrm>
                    </wpg:grpSpPr>
                    <pic:pic xmlns:pic="http://schemas.openxmlformats.org/drawingml/2006/picture">
                      <pic:nvPicPr>
                        <pic:cNvPr id="12" name="Immagine 12" descr="http://www.regione.toscana.it/documents/10180/12443091/logo+UE+FSE/7dc7dafb-a5bb-48bb-82cd-5dfed5d2bebb?t=144527668148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1562"/>
                          <a:ext cx="771276" cy="69176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" name="Immagine 13" descr="http://www.regione.fvg.it/rafvg/export/sites/default/RAFVG/formazione-lavoro/formazione/area-operatori/img/logo_repubblica_italiana.jp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90546" y="0"/>
                          <a:ext cx="675861" cy="763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4" name="Immagine 14" descr="http://www.regione.fvg.it/rafvg/export/sites/default/RAFVG/GEN/grande-guerra/FOGLIA3/allegati/1_regionefvg.jp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17482" y="127221"/>
                          <a:ext cx="2369488" cy="52478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5" name="Immagine 15" descr="http://www.regione.fvg.it/rafvg/export/sites/default/RAFVG/formazione-lavoro/formazione/area-operatori/img/logo_FSE_2014-20-vers2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82386" y="111318"/>
                          <a:ext cx="1089329" cy="54068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group w14:anchorId="0A561861" id="Gruppo 11" o:spid="_x0000_s1026" style="position:absolute;margin-left:19.3pt;margin-top:-6.5pt;width:415.1pt;height:60.1pt;z-index:251660288" coordsize="52717,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" o:spid="_x0000_s1027" type="#_x0000_t75" alt="http://www.regione.toscana.it/documents/10180/12443091/logo+UE+FSE/7dc7dafb-a5bb-48bb-82cd-5dfed5d2bebb?t=1445276681482" style="position:absolute;top:715;width:7712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">
                <v:imagedata r:id="rId5" o:title="7dc7dafb-a5bb-48bb-82cd-5dfed5d2bebb?t=1445276681482"/>
                <v:path arrowok="t"/>
              </v:shape>
              <v:shape id="Immagine 13" o:spid="_x0000_s1028" type="#_x0000_t75" alt="http://www.regione.fvg.it/rafvg/export/sites/default/RAFVG/formazione-lavoro/formazione/area-operatori/img/logo_repubblica_italiana.jpg" style="position:absolute;left:8905;width:6759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">
                <v:imagedata r:id="rId6" o:title="logo_repubblica_italiana"/>
                <v:path arrowok="t"/>
              </v:shape>
              <v:shape id="Immagine 14" o:spid="_x0000_s1029" type="#_x0000_t75" alt="http://www.regione.fvg.it/rafvg/export/sites/default/RAFVG/GEN/grande-guerra/FOGLIA3/allegati/1_regionefvg.jpg" style="position:absolute;left:17174;top:1272;width:23695;height:5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">
                <v:imagedata r:id="rId7" o:title="1_regionefvg"/>
                <v:path arrowok="t"/>
              </v:shape>
              <v:shape id="Immagine 15" o:spid="_x0000_s1030" type="#_x0000_t75" alt="http://www.regione.fvg.it/rafvg/export/sites/default/RAFVG/formazione-lavoro/formazione/area-operatori/img/logo_FSE_2014-20-vers2.jpg" style="position:absolute;left:41823;top:1113;width:10894;height:5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">
                <v:imagedata r:id="rId8" o:title="logo_FSE_2014-20-vers2"/>
                <v:path arrowok="t"/>
              </v:shape>
            </v:group>
          </w:pict>
        </mc:Fallback>
      </mc:AlternateContent>
    </w:r>
    <w:r>
      <w:t xml:space="preserve">    </w:t>
    </w:r>
    <w:r>
      <w:tab/>
      <w:t xml:space="preserve">                                                                                         </w:t>
    </w:r>
    <w:r>
      <w:rPr>
        <w:noProof/>
        <w:lang w:eastAsia="it-IT"/>
      </w:rPr>
      <w:drawing>
        <wp:inline distT="0" distB="0" distL="0" distR="0" wp14:anchorId="344145F9" wp14:editId="47263082">
          <wp:extent cx="890547" cy="600830"/>
          <wp:effectExtent l="0" t="0" r="5080" b="8890"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446" cy="6007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846"/>
    <w:multiLevelType w:val="hybridMultilevel"/>
    <w:tmpl w:val="ECEE07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2F2AE6"/>
    <w:multiLevelType w:val="hybridMultilevel"/>
    <w:tmpl w:val="D780F46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9C62510"/>
    <w:multiLevelType w:val="hybridMultilevel"/>
    <w:tmpl w:val="0298FE78"/>
    <w:lvl w:ilvl="0" w:tplc="5258821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  <w:strike w:val="0"/>
      </w:rPr>
    </w:lvl>
    <w:lvl w:ilvl="1" w:tplc="6604126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hint="default"/>
        <w:strike w:val="0"/>
      </w:rPr>
    </w:lvl>
    <w:lvl w:ilvl="2" w:tplc="2CE258C8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Times New Roman" w:hAnsi="Calibri" w:hint="default"/>
        <w:strike w:val="0"/>
      </w:rPr>
    </w:lvl>
    <w:lvl w:ilvl="3" w:tplc="EB941BCE">
      <w:start w:val="2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strike w:val="0"/>
        <w:color w:val="auto"/>
      </w:rPr>
    </w:lvl>
    <w:lvl w:ilvl="4" w:tplc="5784E20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D74063B2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  <w:strike w:val="0"/>
      </w:rPr>
    </w:lvl>
    <w:lvl w:ilvl="6" w:tplc="7B4C70A6">
      <w:start w:val="6"/>
      <w:numFmt w:val="decimal"/>
      <w:lvlText w:val="%7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9E36816"/>
    <w:multiLevelType w:val="hybridMultilevel"/>
    <w:tmpl w:val="C3C293DE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0A530E"/>
    <w:multiLevelType w:val="hybridMultilevel"/>
    <w:tmpl w:val="D574458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176F2E"/>
    <w:multiLevelType w:val="hybridMultilevel"/>
    <w:tmpl w:val="141CD8DC"/>
    <w:lvl w:ilvl="0" w:tplc="6A162DC4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94E6A"/>
    <w:multiLevelType w:val="hybridMultilevel"/>
    <w:tmpl w:val="1FC639D8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A0C0D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A1665CD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</w:rPr>
    </w:lvl>
    <w:lvl w:ilvl="3" w:tplc="6A886FB4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 w:tplc="2D7C6B10">
      <w:start w:val="2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  <w:strike w:val="0"/>
      </w:rPr>
    </w:lvl>
    <w:lvl w:ilvl="5" w:tplc="60C25D7C">
      <w:start w:val="1"/>
      <w:numFmt w:val="lowerLetter"/>
      <w:lvlText w:val="%6."/>
      <w:lvlJc w:val="left"/>
      <w:pPr>
        <w:tabs>
          <w:tab w:val="num" w:pos="4500"/>
        </w:tabs>
        <w:ind w:left="4500" w:hanging="360"/>
      </w:pPr>
      <w:rPr>
        <w:rFonts w:cs="Times New Roman" w:hint="default"/>
      </w:rPr>
    </w:lvl>
    <w:lvl w:ilvl="6" w:tplc="5F4EABA6">
      <w:start w:val="1"/>
      <w:numFmt w:val="upperLetter"/>
      <w:lvlText w:val="%7)"/>
      <w:lvlJc w:val="left"/>
      <w:pPr>
        <w:ind w:left="5040" w:hanging="360"/>
      </w:pPr>
      <w:rPr>
        <w:rFonts w:cs="Times New Roman" w:hint="default"/>
      </w:rPr>
    </w:lvl>
    <w:lvl w:ilvl="7" w:tplc="F0A8105A">
      <w:start w:val="1"/>
      <w:numFmt w:val="lowerLetter"/>
      <w:lvlText w:val="%8)"/>
      <w:lvlJc w:val="left"/>
      <w:pPr>
        <w:ind w:left="5760" w:hanging="360"/>
      </w:pPr>
      <w:rPr>
        <w:rFonts w:cs="Times New Roman" w:hint="default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594C88"/>
    <w:multiLevelType w:val="hybridMultilevel"/>
    <w:tmpl w:val="7284B7F6"/>
    <w:lvl w:ilvl="0" w:tplc="660412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6133D"/>
    <w:multiLevelType w:val="hybridMultilevel"/>
    <w:tmpl w:val="5F025ED4"/>
    <w:lvl w:ilvl="0" w:tplc="04100017">
      <w:start w:val="1"/>
      <w:numFmt w:val="lowerLetter"/>
      <w:lvlText w:val="%1)"/>
      <w:lvlJc w:val="left"/>
      <w:pPr>
        <w:ind w:left="709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ind w:left="142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4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6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58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0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2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4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69" w:hanging="180"/>
      </w:pPr>
      <w:rPr>
        <w:rFonts w:cs="Times New Roman"/>
      </w:rPr>
    </w:lvl>
  </w:abstractNum>
  <w:abstractNum w:abstractNumId="9">
    <w:nsid w:val="2A6E09A1"/>
    <w:multiLevelType w:val="hybridMultilevel"/>
    <w:tmpl w:val="363E6F7E"/>
    <w:lvl w:ilvl="0" w:tplc="B1348EFC">
      <w:start w:val="2"/>
      <w:numFmt w:val="bullet"/>
      <w:lvlText w:val="-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C4B0576"/>
    <w:multiLevelType w:val="hybridMultilevel"/>
    <w:tmpl w:val="65C49F1A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2CEA3EF5"/>
    <w:multiLevelType w:val="hybridMultilevel"/>
    <w:tmpl w:val="A8FEBBB4"/>
    <w:lvl w:ilvl="0" w:tplc="9AF8C40C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A3CD2"/>
    <w:multiLevelType w:val="hybridMultilevel"/>
    <w:tmpl w:val="7F880ABC"/>
    <w:lvl w:ilvl="0" w:tplc="3CB0A0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A6B57"/>
    <w:multiLevelType w:val="hybridMultilevel"/>
    <w:tmpl w:val="5E6CD596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>
    <w:nsid w:val="36FF2221"/>
    <w:multiLevelType w:val="hybridMultilevel"/>
    <w:tmpl w:val="127EB1D2"/>
    <w:lvl w:ilvl="0" w:tplc="8F5AEC62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9B2A1F"/>
    <w:multiLevelType w:val="hybridMultilevel"/>
    <w:tmpl w:val="51EC3516"/>
    <w:lvl w:ilvl="0" w:tplc="22BA90BC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C563943"/>
    <w:multiLevelType w:val="hybridMultilevel"/>
    <w:tmpl w:val="FF9465F2"/>
    <w:lvl w:ilvl="0" w:tplc="110EC47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4B2FA3"/>
    <w:multiLevelType w:val="hybridMultilevel"/>
    <w:tmpl w:val="63901AD0"/>
    <w:lvl w:ilvl="0" w:tplc="6A162DC4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7A40736"/>
    <w:multiLevelType w:val="hybridMultilevel"/>
    <w:tmpl w:val="4ADC586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1A30D9"/>
    <w:multiLevelType w:val="hybridMultilevel"/>
    <w:tmpl w:val="4F4A5EF8"/>
    <w:lvl w:ilvl="0" w:tplc="2CE258C8"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  <w:strike w:val="0"/>
      </w:rPr>
    </w:lvl>
    <w:lvl w:ilvl="1" w:tplc="0410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>
    <w:nsid w:val="63991F72"/>
    <w:multiLevelType w:val="hybridMultilevel"/>
    <w:tmpl w:val="03EE0742"/>
    <w:lvl w:ilvl="0" w:tplc="6A162DC4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10"/>
  </w:num>
  <w:num w:numId="7">
    <w:abstractNumId w:val="20"/>
  </w:num>
  <w:num w:numId="8">
    <w:abstractNumId w:val="6"/>
  </w:num>
  <w:num w:numId="9">
    <w:abstractNumId w:val="9"/>
  </w:num>
  <w:num w:numId="10">
    <w:abstractNumId w:val="17"/>
  </w:num>
  <w:num w:numId="11">
    <w:abstractNumId w:val="3"/>
  </w:num>
  <w:num w:numId="12">
    <w:abstractNumId w:val="18"/>
  </w:num>
  <w:num w:numId="13">
    <w:abstractNumId w:val="8"/>
  </w:num>
  <w:num w:numId="14">
    <w:abstractNumId w:val="13"/>
  </w:num>
  <w:num w:numId="15">
    <w:abstractNumId w:val="19"/>
  </w:num>
  <w:num w:numId="16">
    <w:abstractNumId w:val="5"/>
  </w:num>
  <w:num w:numId="17">
    <w:abstractNumId w:val="0"/>
  </w:num>
  <w:num w:numId="18">
    <w:abstractNumId w:val="16"/>
  </w:num>
  <w:num w:numId="19">
    <w:abstractNumId w:val="15"/>
  </w:num>
  <w:num w:numId="20">
    <w:abstractNumId w:val="12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E21"/>
    <w:rsid w:val="000645A4"/>
    <w:rsid w:val="000D11A9"/>
    <w:rsid w:val="0010248C"/>
    <w:rsid w:val="00111CED"/>
    <w:rsid w:val="001C4545"/>
    <w:rsid w:val="001D7AEB"/>
    <w:rsid w:val="00222A77"/>
    <w:rsid w:val="0029464F"/>
    <w:rsid w:val="002C1CAF"/>
    <w:rsid w:val="002D6173"/>
    <w:rsid w:val="002D76E5"/>
    <w:rsid w:val="002D7FAB"/>
    <w:rsid w:val="002E54FD"/>
    <w:rsid w:val="00314CD2"/>
    <w:rsid w:val="003236C0"/>
    <w:rsid w:val="003531B2"/>
    <w:rsid w:val="003E7E72"/>
    <w:rsid w:val="00402A7C"/>
    <w:rsid w:val="00404DC4"/>
    <w:rsid w:val="004064EB"/>
    <w:rsid w:val="0042453F"/>
    <w:rsid w:val="00492649"/>
    <w:rsid w:val="0049678E"/>
    <w:rsid w:val="004F2C26"/>
    <w:rsid w:val="005864D1"/>
    <w:rsid w:val="005A56D4"/>
    <w:rsid w:val="00651E91"/>
    <w:rsid w:val="00680E95"/>
    <w:rsid w:val="00693342"/>
    <w:rsid w:val="006D02AF"/>
    <w:rsid w:val="006F0951"/>
    <w:rsid w:val="006F5F6F"/>
    <w:rsid w:val="0071386E"/>
    <w:rsid w:val="00771DEF"/>
    <w:rsid w:val="007D2374"/>
    <w:rsid w:val="007F1E21"/>
    <w:rsid w:val="00812405"/>
    <w:rsid w:val="0083396D"/>
    <w:rsid w:val="00833A56"/>
    <w:rsid w:val="00863F60"/>
    <w:rsid w:val="008E1949"/>
    <w:rsid w:val="008E6299"/>
    <w:rsid w:val="00902495"/>
    <w:rsid w:val="009359B8"/>
    <w:rsid w:val="00936010"/>
    <w:rsid w:val="00937295"/>
    <w:rsid w:val="00951C34"/>
    <w:rsid w:val="00964665"/>
    <w:rsid w:val="009B6CCA"/>
    <w:rsid w:val="009C2563"/>
    <w:rsid w:val="009E3494"/>
    <w:rsid w:val="009F63B8"/>
    <w:rsid w:val="00A163E3"/>
    <w:rsid w:val="00A222AC"/>
    <w:rsid w:val="00A6656C"/>
    <w:rsid w:val="00A7121B"/>
    <w:rsid w:val="00A7779C"/>
    <w:rsid w:val="00AB3CE4"/>
    <w:rsid w:val="00AC28BA"/>
    <w:rsid w:val="00B0387D"/>
    <w:rsid w:val="00B14977"/>
    <w:rsid w:val="00B50336"/>
    <w:rsid w:val="00B764E9"/>
    <w:rsid w:val="00BE0CDE"/>
    <w:rsid w:val="00C00D22"/>
    <w:rsid w:val="00C034D6"/>
    <w:rsid w:val="00C12DB2"/>
    <w:rsid w:val="00C16595"/>
    <w:rsid w:val="00C32972"/>
    <w:rsid w:val="00C51FB4"/>
    <w:rsid w:val="00CA5EC9"/>
    <w:rsid w:val="00CA7E53"/>
    <w:rsid w:val="00CE1AAF"/>
    <w:rsid w:val="00CE4828"/>
    <w:rsid w:val="00D229FF"/>
    <w:rsid w:val="00D55AA0"/>
    <w:rsid w:val="00D55F3D"/>
    <w:rsid w:val="00DA53FB"/>
    <w:rsid w:val="00DC3F9B"/>
    <w:rsid w:val="00E46DAA"/>
    <w:rsid w:val="00E625E6"/>
    <w:rsid w:val="00F01B6D"/>
    <w:rsid w:val="00F123DE"/>
    <w:rsid w:val="00F34C74"/>
    <w:rsid w:val="00F465D5"/>
    <w:rsid w:val="00F95873"/>
    <w:rsid w:val="00FC3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1EB8A7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eastAsia="Times New Roman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7F1E21"/>
  </w:style>
  <w:style w:type="paragraph" w:styleId="Pidipagina">
    <w:name w:val="footer"/>
    <w:basedOn w:val="Normale"/>
    <w:link w:val="PidipaginaCarattere"/>
    <w:uiPriority w:val="99"/>
    <w:unhideWhenUsed/>
    <w:rsid w:val="007F1E2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F1E2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1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1E21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764E9"/>
    <w:pPr>
      <w:ind w:left="720"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nhideWhenUsed/>
    <w:rsid w:val="00B764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Grigliamedia1-Colore21">
    <w:name w:val="Griglia media 1 - Colore 21"/>
    <w:basedOn w:val="Normale"/>
    <w:uiPriority w:val="99"/>
    <w:rsid w:val="00B764E9"/>
    <w:pPr>
      <w:ind w:left="720"/>
    </w:pPr>
    <w:rPr>
      <w:rFonts w:ascii="Calibri" w:eastAsia="Times New Roman" w:hAnsi="Calibri" w:cs="Times New Roman"/>
    </w:rPr>
  </w:style>
  <w:style w:type="paragraph" w:styleId="PreformattatoHTML">
    <w:name w:val="HTML Preformatted"/>
    <w:basedOn w:val="Normale"/>
    <w:link w:val="PreformattatoHTMLCarattere"/>
    <w:uiPriority w:val="99"/>
    <w:rsid w:val="00B76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B764E9"/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Collegamentoipertestuale">
    <w:name w:val="Hyperlink"/>
    <w:rsid w:val="00B764E9"/>
    <w:rPr>
      <w:color w:val="0000FF"/>
      <w:u w:val="single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B764E9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eastAsia="Times New Roman" w:hAnsi="Times New Roman" w:cs="Times New Roman"/>
      <w:sz w:val="16"/>
      <w:szCs w:val="16"/>
      <w:lang w:eastAsia="it-IT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B764E9"/>
    <w:rPr>
      <w:rFonts w:ascii="Times New Roman" w:eastAsia="Times New Roman" w:hAnsi="Times New Roman" w:cs="Times New Roman"/>
      <w:sz w:val="16"/>
      <w:szCs w:val="16"/>
      <w:lang w:eastAsia="it-IT"/>
    </w:rPr>
  </w:style>
  <w:style w:type="paragraph" w:customStyle="1" w:styleId="Default">
    <w:name w:val="Default"/>
    <w:rsid w:val="00863F60"/>
    <w:pPr>
      <w:autoSpaceDE w:val="0"/>
      <w:autoSpaceDN w:val="0"/>
      <w:adjustRightInd w:val="0"/>
      <w:spacing w:after="0" w:line="240" w:lineRule="auto"/>
    </w:pPr>
    <w:rPr>
      <w:rFonts w:ascii="DecimaWE" w:hAnsi="DecimaWE" w:cs="DecimaWE"/>
      <w:color w:val="000000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F01B6D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F01B6D"/>
  </w:style>
  <w:style w:type="character" w:styleId="Rimandocommento">
    <w:name w:val="annotation reference"/>
    <w:basedOn w:val="Carpredefinitoparagrafo"/>
    <w:uiPriority w:val="99"/>
    <w:semiHidden/>
    <w:unhideWhenUsed/>
    <w:rsid w:val="00F34C74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F34C7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F34C74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D6173"/>
    <w:pPr>
      <w:overflowPunct/>
      <w:autoSpaceDE/>
      <w:autoSpaceDN/>
      <w:adjustRightInd/>
      <w:spacing w:after="200"/>
      <w:textAlignment w:val="auto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D617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11/relationships/commentsExtended" Target="commentsExtended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52ACE-28D5-4BB2-881C-BC6FE1447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7967D1C9.dotm</Template>
  <TotalTime>0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Nicoletta Medeot</dc:creator>
  <cp:lastModifiedBy>Nicoletta Medeot</cp:lastModifiedBy>
  <cp:revision>2</cp:revision>
  <cp:lastPrinted>2016-10-28T08:03:00Z</cp:lastPrinted>
  <dcterms:created xsi:type="dcterms:W3CDTF">2016-11-25T08:40:00Z</dcterms:created>
  <dcterms:modified xsi:type="dcterms:W3CDTF">2016-11-25T08:40:00Z</dcterms:modified>
</cp:coreProperties>
</file>